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24A78" w14:textId="77777777" w:rsidR="00C52D67" w:rsidRDefault="00C52D67" w:rsidP="00734200">
      <w:r>
        <w:rPr>
          <w:noProof/>
        </w:rPr>
        <w:drawing>
          <wp:anchor distT="0" distB="0" distL="114300" distR="114300" simplePos="0" relativeHeight="251662336" behindDoc="0" locked="0" layoutInCell="1" allowOverlap="1" wp14:anchorId="2CDEF260" wp14:editId="1A808C22">
            <wp:simplePos x="0" y="0"/>
            <wp:positionH relativeFrom="column">
              <wp:posOffset>-1988</wp:posOffset>
            </wp:positionH>
            <wp:positionV relativeFrom="paragraph">
              <wp:posOffset>0</wp:posOffset>
            </wp:positionV>
            <wp:extent cx="979383" cy="101482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P_Master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383" cy="1014825"/>
                    </a:xfrm>
                    <a:prstGeom prst="rect">
                      <a:avLst/>
                    </a:prstGeom>
                  </pic:spPr>
                </pic:pic>
              </a:graphicData>
            </a:graphic>
            <wp14:sizeRelH relativeFrom="page">
              <wp14:pctWidth>0</wp14:pctWidth>
            </wp14:sizeRelH>
            <wp14:sizeRelV relativeFrom="page">
              <wp14:pctHeight>0</wp14:pctHeight>
            </wp14:sizeRelV>
          </wp:anchor>
        </w:drawing>
      </w:r>
    </w:p>
    <w:p w14:paraId="698FAB11" w14:textId="54D0F070" w:rsidR="00C52D67" w:rsidRDefault="00A71CAF" w:rsidP="00C52D67">
      <w:r>
        <w:rPr>
          <w:noProof/>
        </w:rPr>
        <w:drawing>
          <wp:anchor distT="0" distB="360045" distL="114300" distR="114300" simplePos="0" relativeHeight="251659264" behindDoc="0" locked="0" layoutInCell="1" allowOverlap="1" wp14:anchorId="2BC744C2" wp14:editId="43D71A98">
            <wp:simplePos x="0" y="0"/>
            <wp:positionH relativeFrom="column">
              <wp:posOffset>28575</wp:posOffset>
            </wp:positionH>
            <wp:positionV relativeFrom="paragraph">
              <wp:posOffset>232714</wp:posOffset>
            </wp:positionV>
            <wp:extent cx="6188400" cy="2520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urple_squiggle_long-0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400" cy="25200"/>
                    </a:xfrm>
                    <a:prstGeom prst="rect">
                      <a:avLst/>
                    </a:prstGeom>
                  </pic:spPr>
                </pic:pic>
              </a:graphicData>
            </a:graphic>
            <wp14:sizeRelH relativeFrom="page">
              <wp14:pctWidth>0</wp14:pctWidth>
            </wp14:sizeRelH>
            <wp14:sizeRelV relativeFrom="page">
              <wp14:pctHeight>0</wp14:pctHeight>
            </wp14:sizeRelV>
          </wp:anchor>
        </w:drawing>
      </w:r>
    </w:p>
    <w:p w14:paraId="434147DD" w14:textId="2BA39DC3" w:rsidR="00F52906" w:rsidRDefault="00ED0D98" w:rsidP="00860F2B">
      <w:pPr>
        <w:pStyle w:val="BasicParagraph"/>
        <w:spacing w:before="240" w:after="240"/>
        <w:rPr>
          <w:rFonts w:ascii="Asap" w:hAnsi="Asap" w:cs="Asap"/>
          <w:b/>
          <w:bCs/>
          <w:color w:val="9885BA" w:themeColor="accent1"/>
          <w:sz w:val="60"/>
          <w:szCs w:val="60"/>
        </w:rPr>
      </w:pPr>
      <w:r w:rsidRPr="00C5514F">
        <w:rPr>
          <w:rStyle w:val="TitleChar"/>
          <w:noProof/>
        </w:rPr>
        <w:drawing>
          <wp:anchor distT="360045" distB="360045" distL="114300" distR="114300" simplePos="0" relativeHeight="251661312" behindDoc="0" locked="0" layoutInCell="1" allowOverlap="1" wp14:anchorId="4C204004" wp14:editId="76625165">
            <wp:simplePos x="0" y="0"/>
            <wp:positionH relativeFrom="margin">
              <wp:align>right</wp:align>
            </wp:positionH>
            <wp:positionV relativeFrom="paragraph">
              <wp:posOffset>1070071</wp:posOffset>
            </wp:positionV>
            <wp:extent cx="6188075" cy="24765"/>
            <wp:effectExtent l="0" t="0" r="0" b="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urple_squiggle_long-0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075" cy="24765"/>
                    </a:xfrm>
                    <a:prstGeom prst="rect">
                      <a:avLst/>
                    </a:prstGeom>
                  </pic:spPr>
                </pic:pic>
              </a:graphicData>
            </a:graphic>
            <wp14:sizeRelH relativeFrom="page">
              <wp14:pctWidth>0</wp14:pctWidth>
            </wp14:sizeRelH>
            <wp14:sizeRelV relativeFrom="page">
              <wp14:pctHeight>0</wp14:pctHeight>
            </wp14:sizeRelV>
          </wp:anchor>
        </w:drawing>
      </w:r>
      <w:r w:rsidR="002F4569" w:rsidRPr="00C5514F">
        <w:rPr>
          <w:rStyle w:val="TitleChar"/>
        </w:rPr>
        <w:t xml:space="preserve">The </w:t>
      </w:r>
      <w:r w:rsidR="00D97A2B" w:rsidRPr="00C5514F">
        <w:rPr>
          <w:rStyle w:val="TitleChar"/>
        </w:rPr>
        <w:t>M</w:t>
      </w:r>
      <w:r w:rsidR="002F4569" w:rsidRPr="00C5514F">
        <w:rPr>
          <w:rStyle w:val="TitleChar"/>
        </w:rPr>
        <w:t xml:space="preserve">atching </w:t>
      </w:r>
      <w:r w:rsidR="00D97A2B" w:rsidRPr="00C5514F">
        <w:rPr>
          <w:rStyle w:val="TitleChar"/>
        </w:rPr>
        <w:t>P</w:t>
      </w:r>
      <w:r w:rsidR="002F4569" w:rsidRPr="00C5514F">
        <w:rPr>
          <w:rStyle w:val="TitleChar"/>
        </w:rPr>
        <w:t>rocess</w:t>
      </w:r>
      <w:r w:rsidR="003B4414" w:rsidRPr="00C5514F">
        <w:rPr>
          <w:rStyle w:val="TitleChar"/>
        </w:rPr>
        <w:br/>
      </w:r>
      <w:r w:rsidR="004C08B3" w:rsidRPr="005551B4">
        <w:rPr>
          <w:rFonts w:ascii="Asap" w:hAnsi="Asap" w:cs="Asap"/>
          <w:b/>
          <w:bCs/>
          <w:color w:val="9885BA" w:themeColor="accent1"/>
          <w:sz w:val="60"/>
          <w:szCs w:val="60"/>
        </w:rPr>
        <w:t>20</w:t>
      </w:r>
      <w:r w:rsidR="00EE52B5">
        <w:rPr>
          <w:rFonts w:ascii="Asap" w:hAnsi="Asap" w:cs="Asap"/>
          <w:b/>
          <w:bCs/>
          <w:color w:val="9885BA" w:themeColor="accent1"/>
          <w:sz w:val="60"/>
          <w:szCs w:val="60"/>
        </w:rPr>
        <w:t>2</w:t>
      </w:r>
      <w:r w:rsidR="00B36565">
        <w:rPr>
          <w:rFonts w:ascii="Asap" w:hAnsi="Asap" w:cs="Asap"/>
          <w:b/>
          <w:bCs/>
          <w:color w:val="9885BA" w:themeColor="accent1"/>
          <w:sz w:val="60"/>
          <w:szCs w:val="60"/>
        </w:rPr>
        <w:t>2</w:t>
      </w:r>
    </w:p>
    <w:p w14:paraId="6EEC886D" w14:textId="6D7D69A2" w:rsidR="00DD36A7" w:rsidRDefault="00DD36A7" w:rsidP="00DD36A7">
      <w:pPr>
        <w:jc w:val="center"/>
      </w:pPr>
    </w:p>
    <w:p w14:paraId="5647D9FB" w14:textId="51AED267" w:rsidR="00ED0D98" w:rsidRPr="00F52906" w:rsidRDefault="00ED0D98" w:rsidP="00D13A01">
      <w:pPr>
        <w:jc w:val="center"/>
        <w:sectPr w:rsidR="00ED0D98" w:rsidRPr="00F52906" w:rsidSect="0067130E">
          <w:footerReference w:type="default" r:id="rId13"/>
          <w:pgSz w:w="11906" w:h="16838"/>
          <w:pgMar w:top="1440" w:right="1080" w:bottom="709" w:left="1080" w:header="708" w:footer="708" w:gutter="0"/>
          <w:cols w:space="708"/>
          <w:docGrid w:linePitch="360"/>
        </w:sectPr>
      </w:pPr>
    </w:p>
    <w:p w14:paraId="2AD0B22C" w14:textId="7840ED69" w:rsidR="00CB5BEB" w:rsidRPr="004E1C63" w:rsidRDefault="00860F2B" w:rsidP="004E1C63">
      <w:pPr>
        <w:autoSpaceDE/>
        <w:autoSpaceDN/>
        <w:adjustRightInd/>
        <w:spacing w:after="160" w:line="259" w:lineRule="auto"/>
        <w:textAlignment w:val="auto"/>
        <w:rPr>
          <w:rFonts w:ascii="Asap" w:hAnsi="Asap" w:cs="Asap"/>
          <w:b/>
          <w:bCs/>
        </w:rPr>
      </w:pPr>
      <w:r>
        <w:rPr>
          <w:rFonts w:ascii="Asap" w:hAnsi="Asap" w:cs="Asap"/>
          <w:b/>
          <w:bCs/>
        </w:rPr>
        <w:br w:type="page"/>
      </w:r>
      <w:r w:rsidR="005D1A63">
        <w:rPr>
          <w:rFonts w:ascii="Asap" w:hAnsi="Asap" w:cs="Asap"/>
          <w:b/>
          <w:bCs/>
        </w:rPr>
        <w:lastRenderedPageBreak/>
        <w:t>To skip to the section you’re looking for, press CTRL and click to jump straight to it!</w:t>
      </w:r>
    </w:p>
    <w:p w14:paraId="23500C2A" w14:textId="20F6F3B5" w:rsidR="00CB5BEB" w:rsidRDefault="00CB5BEB" w:rsidP="007411C3">
      <w:pPr>
        <w:pStyle w:val="Heading2"/>
      </w:pPr>
      <w:bookmarkStart w:id="0" w:name="_Toc2193536"/>
      <w:bookmarkStart w:id="1" w:name="_Toc2193853"/>
      <w:bookmarkStart w:id="2" w:name="_Toc95901656"/>
      <w:r>
        <w:rPr>
          <w:noProof/>
        </w:rPr>
        <w:drawing>
          <wp:anchor distT="0" distB="360045" distL="114300" distR="114300" simplePos="0" relativeHeight="251658240" behindDoc="0" locked="0" layoutInCell="1" allowOverlap="1" wp14:anchorId="4712BA3A" wp14:editId="77DA7D65">
            <wp:simplePos x="0" y="0"/>
            <wp:positionH relativeFrom="column">
              <wp:posOffset>1270</wp:posOffset>
            </wp:positionH>
            <wp:positionV relativeFrom="paragraph">
              <wp:posOffset>48870</wp:posOffset>
            </wp:positionV>
            <wp:extent cx="6188400" cy="2520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urple_squiggle_long-0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400" cy="25200"/>
                    </a:xfrm>
                    <a:prstGeom prst="rect">
                      <a:avLst/>
                    </a:prstGeom>
                  </pic:spPr>
                </pic:pic>
              </a:graphicData>
            </a:graphic>
            <wp14:sizeRelH relativeFrom="margin">
              <wp14:pctWidth>0</wp14:pctWidth>
            </wp14:sizeRelH>
            <wp14:sizeRelV relativeFrom="margin">
              <wp14:pctHeight>0</wp14:pctHeight>
            </wp14:sizeRelV>
          </wp:anchor>
        </w:drawing>
      </w:r>
      <w:r>
        <w:t>Contents</w:t>
      </w:r>
      <w:bookmarkEnd w:id="0"/>
      <w:bookmarkEnd w:id="1"/>
      <w:bookmarkEnd w:id="2"/>
      <w:r w:rsidR="0022384E">
        <w:t xml:space="preserve"> </w:t>
      </w:r>
    </w:p>
    <w:bookmarkStart w:id="3" w:name="_Toc2193854"/>
    <w:p w14:paraId="05C6ACF3" w14:textId="1803D96A" w:rsidR="00B36565" w:rsidRDefault="00070600">
      <w:pPr>
        <w:pStyle w:val="TOC2"/>
        <w:tabs>
          <w:tab w:val="right" w:leader="dot" w:pos="9736"/>
        </w:tabs>
        <w:rPr>
          <w:rFonts w:asciiTheme="minorHAnsi" w:eastAsiaTheme="minorEastAsia" w:hAnsiTheme="minorHAnsi" w:cstheme="minorBidi"/>
          <w:noProof/>
          <w:color w:val="auto"/>
          <w:sz w:val="22"/>
          <w:szCs w:val="22"/>
          <w:lang w:eastAsia="en-GB"/>
        </w:rPr>
      </w:pPr>
      <w:r>
        <w:rPr>
          <w:b/>
        </w:rPr>
        <w:fldChar w:fldCharType="begin"/>
      </w:r>
      <w:r>
        <w:rPr>
          <w:b/>
        </w:rPr>
        <w:instrText xml:space="preserve"> TOC \o "1-3" \h \z \u </w:instrText>
      </w:r>
      <w:r>
        <w:rPr>
          <w:b/>
        </w:rPr>
        <w:fldChar w:fldCharType="separate"/>
      </w:r>
      <w:hyperlink w:anchor="_Toc95901656" w:history="1">
        <w:r w:rsidR="00B36565" w:rsidRPr="000A4909">
          <w:rPr>
            <w:rStyle w:val="Hyperlink"/>
            <w:noProof/>
          </w:rPr>
          <w:t>Contents</w:t>
        </w:r>
        <w:r w:rsidR="00B36565">
          <w:rPr>
            <w:noProof/>
            <w:webHidden/>
          </w:rPr>
          <w:tab/>
        </w:r>
        <w:r w:rsidR="00B36565">
          <w:rPr>
            <w:noProof/>
            <w:webHidden/>
          </w:rPr>
          <w:fldChar w:fldCharType="begin"/>
        </w:r>
        <w:r w:rsidR="00B36565">
          <w:rPr>
            <w:noProof/>
            <w:webHidden/>
          </w:rPr>
          <w:instrText xml:space="preserve"> PAGEREF _Toc95901656 \h </w:instrText>
        </w:r>
        <w:r w:rsidR="00B36565">
          <w:rPr>
            <w:noProof/>
            <w:webHidden/>
          </w:rPr>
        </w:r>
        <w:r w:rsidR="00B36565">
          <w:rPr>
            <w:noProof/>
            <w:webHidden/>
          </w:rPr>
          <w:fldChar w:fldCharType="separate"/>
        </w:r>
        <w:r w:rsidR="00B36565">
          <w:rPr>
            <w:noProof/>
            <w:webHidden/>
          </w:rPr>
          <w:t>2</w:t>
        </w:r>
        <w:r w:rsidR="00B36565">
          <w:rPr>
            <w:noProof/>
            <w:webHidden/>
          </w:rPr>
          <w:fldChar w:fldCharType="end"/>
        </w:r>
      </w:hyperlink>
    </w:p>
    <w:p w14:paraId="31E5AB23" w14:textId="4F1A929E" w:rsidR="00B36565" w:rsidRDefault="00446CE6">
      <w:pPr>
        <w:pStyle w:val="TOC1"/>
        <w:tabs>
          <w:tab w:val="right" w:leader="dot" w:pos="9736"/>
        </w:tabs>
        <w:rPr>
          <w:rFonts w:asciiTheme="minorHAnsi" w:eastAsiaTheme="minorEastAsia" w:hAnsiTheme="minorHAnsi" w:cstheme="minorBidi"/>
          <w:noProof/>
          <w:color w:val="auto"/>
          <w:sz w:val="22"/>
          <w:szCs w:val="22"/>
          <w:lang w:eastAsia="en-GB"/>
        </w:rPr>
      </w:pPr>
      <w:hyperlink w:anchor="_Toc95901657" w:history="1">
        <w:r w:rsidR="00B36565" w:rsidRPr="000A4909">
          <w:rPr>
            <w:rStyle w:val="Hyperlink"/>
            <w:noProof/>
          </w:rPr>
          <w:t>Introduction</w:t>
        </w:r>
        <w:r w:rsidR="00B36565">
          <w:rPr>
            <w:noProof/>
            <w:webHidden/>
          </w:rPr>
          <w:tab/>
        </w:r>
        <w:r w:rsidR="00B36565">
          <w:rPr>
            <w:noProof/>
            <w:webHidden/>
          </w:rPr>
          <w:fldChar w:fldCharType="begin"/>
        </w:r>
        <w:r w:rsidR="00B36565">
          <w:rPr>
            <w:noProof/>
            <w:webHidden/>
          </w:rPr>
          <w:instrText xml:space="preserve"> PAGEREF _Toc95901657 \h </w:instrText>
        </w:r>
        <w:r w:rsidR="00B36565">
          <w:rPr>
            <w:noProof/>
            <w:webHidden/>
          </w:rPr>
        </w:r>
        <w:r w:rsidR="00B36565">
          <w:rPr>
            <w:noProof/>
            <w:webHidden/>
          </w:rPr>
          <w:fldChar w:fldCharType="separate"/>
        </w:r>
        <w:r w:rsidR="00B36565">
          <w:rPr>
            <w:noProof/>
            <w:webHidden/>
          </w:rPr>
          <w:t>2</w:t>
        </w:r>
        <w:r w:rsidR="00B36565">
          <w:rPr>
            <w:noProof/>
            <w:webHidden/>
          </w:rPr>
          <w:fldChar w:fldCharType="end"/>
        </w:r>
      </w:hyperlink>
    </w:p>
    <w:p w14:paraId="52E334C8" w14:textId="0E6CDBE9" w:rsidR="00B36565" w:rsidRDefault="00446CE6">
      <w:pPr>
        <w:pStyle w:val="TOC1"/>
        <w:tabs>
          <w:tab w:val="right" w:leader="dot" w:pos="9736"/>
        </w:tabs>
        <w:rPr>
          <w:rFonts w:asciiTheme="minorHAnsi" w:eastAsiaTheme="minorEastAsia" w:hAnsiTheme="minorHAnsi" w:cstheme="minorBidi"/>
          <w:noProof/>
          <w:color w:val="auto"/>
          <w:sz w:val="22"/>
          <w:szCs w:val="22"/>
          <w:lang w:eastAsia="en-GB"/>
        </w:rPr>
      </w:pPr>
      <w:hyperlink w:anchor="_Toc95901658" w:history="1">
        <w:r w:rsidR="00B36565" w:rsidRPr="000A4909">
          <w:rPr>
            <w:rStyle w:val="Hyperlink"/>
            <w:noProof/>
          </w:rPr>
          <w:t>How will matching happen?</w:t>
        </w:r>
        <w:r w:rsidR="00B36565">
          <w:rPr>
            <w:noProof/>
            <w:webHidden/>
          </w:rPr>
          <w:tab/>
        </w:r>
        <w:r w:rsidR="00B36565">
          <w:rPr>
            <w:noProof/>
            <w:webHidden/>
          </w:rPr>
          <w:fldChar w:fldCharType="begin"/>
        </w:r>
        <w:r w:rsidR="00B36565">
          <w:rPr>
            <w:noProof/>
            <w:webHidden/>
          </w:rPr>
          <w:instrText xml:space="preserve"> PAGEREF _Toc95901658 \h </w:instrText>
        </w:r>
        <w:r w:rsidR="00B36565">
          <w:rPr>
            <w:noProof/>
            <w:webHidden/>
          </w:rPr>
        </w:r>
        <w:r w:rsidR="00B36565">
          <w:rPr>
            <w:noProof/>
            <w:webHidden/>
          </w:rPr>
          <w:fldChar w:fldCharType="separate"/>
        </w:r>
        <w:r w:rsidR="00B36565">
          <w:rPr>
            <w:noProof/>
            <w:webHidden/>
          </w:rPr>
          <w:t>3</w:t>
        </w:r>
        <w:r w:rsidR="00B36565">
          <w:rPr>
            <w:noProof/>
            <w:webHidden/>
          </w:rPr>
          <w:fldChar w:fldCharType="end"/>
        </w:r>
      </w:hyperlink>
    </w:p>
    <w:p w14:paraId="716CB90A" w14:textId="20FC06D4" w:rsidR="00B36565" w:rsidRDefault="00446CE6">
      <w:pPr>
        <w:pStyle w:val="TOC1"/>
        <w:tabs>
          <w:tab w:val="right" w:leader="dot" w:pos="9736"/>
        </w:tabs>
        <w:rPr>
          <w:rFonts w:asciiTheme="minorHAnsi" w:eastAsiaTheme="minorEastAsia" w:hAnsiTheme="minorHAnsi" w:cstheme="minorBidi"/>
          <w:noProof/>
          <w:color w:val="auto"/>
          <w:sz w:val="22"/>
          <w:szCs w:val="22"/>
          <w:lang w:eastAsia="en-GB"/>
        </w:rPr>
      </w:pPr>
      <w:hyperlink w:anchor="_Toc95901659" w:history="1">
        <w:r w:rsidR="00B36565" w:rsidRPr="000A4909">
          <w:rPr>
            <w:rStyle w:val="Hyperlink"/>
            <w:noProof/>
          </w:rPr>
          <w:t>How will introductions take place?</w:t>
        </w:r>
        <w:r w:rsidR="00B36565">
          <w:rPr>
            <w:noProof/>
            <w:webHidden/>
          </w:rPr>
          <w:tab/>
        </w:r>
        <w:r w:rsidR="00B36565">
          <w:rPr>
            <w:noProof/>
            <w:webHidden/>
          </w:rPr>
          <w:fldChar w:fldCharType="begin"/>
        </w:r>
        <w:r w:rsidR="00B36565">
          <w:rPr>
            <w:noProof/>
            <w:webHidden/>
          </w:rPr>
          <w:instrText xml:space="preserve"> PAGEREF _Toc95901659 \h </w:instrText>
        </w:r>
        <w:r w:rsidR="00B36565">
          <w:rPr>
            <w:noProof/>
            <w:webHidden/>
          </w:rPr>
        </w:r>
        <w:r w:rsidR="00B36565">
          <w:rPr>
            <w:noProof/>
            <w:webHidden/>
          </w:rPr>
          <w:fldChar w:fldCharType="separate"/>
        </w:r>
        <w:r w:rsidR="00B36565">
          <w:rPr>
            <w:noProof/>
            <w:webHidden/>
          </w:rPr>
          <w:t>4</w:t>
        </w:r>
        <w:r w:rsidR="00B36565">
          <w:rPr>
            <w:noProof/>
            <w:webHidden/>
          </w:rPr>
          <w:fldChar w:fldCharType="end"/>
        </w:r>
      </w:hyperlink>
    </w:p>
    <w:p w14:paraId="7303B369" w14:textId="0468ECD2" w:rsidR="00B36565" w:rsidRDefault="00B36565">
      <w:pPr>
        <w:pStyle w:val="TOC1"/>
        <w:tabs>
          <w:tab w:val="right" w:leader="dot" w:pos="9736"/>
        </w:tabs>
        <w:rPr>
          <w:rFonts w:asciiTheme="minorHAnsi" w:eastAsiaTheme="minorEastAsia" w:hAnsiTheme="minorHAnsi" w:cstheme="minorBidi"/>
          <w:noProof/>
          <w:color w:val="auto"/>
          <w:sz w:val="22"/>
          <w:szCs w:val="22"/>
          <w:lang w:eastAsia="en-GB"/>
        </w:rPr>
      </w:pPr>
      <w:r w:rsidRPr="00B36565">
        <w:rPr>
          <w:rStyle w:val="Hyperlink"/>
          <w:noProof/>
          <w:u w:val="none"/>
        </w:rPr>
        <w:t>Back p</w:t>
      </w:r>
      <w:hyperlink w:anchor="_Toc95901660" w:history="1">
        <w:r w:rsidRPr="000A4909">
          <w:rPr>
            <w:rStyle w:val="Hyperlink"/>
            <w:noProof/>
          </w:rPr>
          <w:t>age</w:t>
        </w:r>
        <w:r>
          <w:rPr>
            <w:noProof/>
            <w:webHidden/>
          </w:rPr>
          <w:tab/>
        </w:r>
        <w:r>
          <w:rPr>
            <w:noProof/>
            <w:webHidden/>
          </w:rPr>
          <w:fldChar w:fldCharType="begin"/>
        </w:r>
        <w:r>
          <w:rPr>
            <w:noProof/>
            <w:webHidden/>
          </w:rPr>
          <w:instrText xml:space="preserve"> PAGEREF _Toc95901660 \h </w:instrText>
        </w:r>
        <w:r>
          <w:rPr>
            <w:noProof/>
            <w:webHidden/>
          </w:rPr>
        </w:r>
        <w:r>
          <w:rPr>
            <w:noProof/>
            <w:webHidden/>
          </w:rPr>
          <w:fldChar w:fldCharType="separate"/>
        </w:r>
        <w:r>
          <w:rPr>
            <w:noProof/>
            <w:webHidden/>
          </w:rPr>
          <w:t>6</w:t>
        </w:r>
        <w:r>
          <w:rPr>
            <w:noProof/>
            <w:webHidden/>
          </w:rPr>
          <w:fldChar w:fldCharType="end"/>
        </w:r>
      </w:hyperlink>
    </w:p>
    <w:p w14:paraId="7F10C491" w14:textId="7006A9DE" w:rsidR="00B36565" w:rsidRDefault="00070600" w:rsidP="00B36565">
      <w:r>
        <w:fldChar w:fldCharType="end"/>
      </w:r>
      <w:bookmarkEnd w:id="3"/>
    </w:p>
    <w:p w14:paraId="5568D3F1" w14:textId="77777777" w:rsidR="00B36565" w:rsidRDefault="00B36565" w:rsidP="00B36565">
      <w:pPr>
        <w:jc w:val="center"/>
      </w:pPr>
      <w:r w:rsidRPr="008E656A">
        <w:rPr>
          <w:b/>
          <w:bCs/>
          <w:color w:val="00A0A7" w:themeColor="accent4"/>
          <w:sz w:val="32"/>
          <w:szCs w:val="32"/>
        </w:rPr>
        <w:t>*Please adapt this guidance to fit your Shared Lives scheme*</w:t>
      </w:r>
    </w:p>
    <w:p w14:paraId="1B73B3AD" w14:textId="03E27377" w:rsidR="00555F84" w:rsidRDefault="00B36565" w:rsidP="00B36565">
      <w:pPr>
        <w:jc w:val="center"/>
      </w:pPr>
      <w:r w:rsidRPr="00B36565">
        <w:t xml:space="preserve">* </w:t>
      </w:r>
      <w:r w:rsidRPr="00B36565">
        <w:rPr>
          <w:b/>
          <w:bCs/>
        </w:rPr>
        <w:t>Disclaimer:</w:t>
      </w:r>
      <w:r w:rsidRPr="00B36565">
        <w:t xml:space="preserve"> The information stated below is a guide only based on legal precedent. Shared Lives Plus cannot guarantee the employment status of individual Shared Lives carers. This is particularly true where a Shared Lives scheme or an individual arrangement differs from the official Shared Lives model *</w:t>
      </w:r>
    </w:p>
    <w:p w14:paraId="217441C6" w14:textId="14A29B3F" w:rsidR="00B36565" w:rsidRDefault="00B36565" w:rsidP="00B36565">
      <w:pPr>
        <w:jc w:val="center"/>
      </w:pPr>
    </w:p>
    <w:p w14:paraId="3D2A79F5" w14:textId="77777777" w:rsidR="00B36565" w:rsidRDefault="00B36565" w:rsidP="00B36565">
      <w:pPr>
        <w:jc w:val="center"/>
      </w:pPr>
    </w:p>
    <w:p w14:paraId="7EC58E0A" w14:textId="31A73226" w:rsidR="0083295D" w:rsidRPr="0083295D" w:rsidRDefault="0083295D" w:rsidP="00B36565">
      <w:pPr>
        <w:pStyle w:val="Heading1"/>
      </w:pPr>
      <w:bookmarkStart w:id="4" w:name="_Toc95901657"/>
      <w:r>
        <w:t>Introduction</w:t>
      </w:r>
      <w:bookmarkEnd w:id="4"/>
    </w:p>
    <w:p w14:paraId="1476F6DE" w14:textId="6973F3B4" w:rsidR="00DD36A7" w:rsidRDefault="00DD36A7" w:rsidP="00DD36A7">
      <w:pPr>
        <w:rPr>
          <w:bCs/>
        </w:rPr>
      </w:pPr>
      <w:r w:rsidRPr="00DD36A7">
        <w:rPr>
          <w:bCs/>
        </w:rPr>
        <w:t>A Shared Lives arrangement can only be successful if the Shared Lives carer is able to meet the person’s needs and if the person and the Shared Lives carer(s) and other people in their household all get on well together.  The [………………...……………...] Shared Lives scheme therefore gathers together all the important information about the person and about our Shared Lives carers and we use this to work out which Shared Lives carers will suit the person.  This is known as matching.</w:t>
      </w:r>
    </w:p>
    <w:p w14:paraId="2059307C" w14:textId="3E8B50F7" w:rsidR="00B36565" w:rsidRDefault="00B36565" w:rsidP="00DD36A7">
      <w:pPr>
        <w:rPr>
          <w:bCs/>
        </w:rPr>
      </w:pPr>
    </w:p>
    <w:p w14:paraId="01ADDB37" w14:textId="77777777" w:rsidR="00B36565" w:rsidRPr="00DD36A7" w:rsidRDefault="00B36565" w:rsidP="00DD36A7">
      <w:pPr>
        <w:rPr>
          <w:bCs/>
        </w:rPr>
      </w:pPr>
    </w:p>
    <w:p w14:paraId="3D603260" w14:textId="6BE90E5C" w:rsidR="00DD36A7" w:rsidRPr="007411C3" w:rsidRDefault="00DD36A7" w:rsidP="00B36565">
      <w:pPr>
        <w:pStyle w:val="Heading1"/>
      </w:pPr>
      <w:bookmarkStart w:id="5" w:name="_Toc95901658"/>
      <w:r w:rsidRPr="007411C3">
        <w:lastRenderedPageBreak/>
        <w:t xml:space="preserve">How </w:t>
      </w:r>
      <w:r w:rsidR="0083295D">
        <w:t xml:space="preserve">will </w:t>
      </w:r>
      <w:r w:rsidRPr="007411C3">
        <w:t>matching happen?</w:t>
      </w:r>
      <w:bookmarkEnd w:id="5"/>
    </w:p>
    <w:p w14:paraId="7FF68836" w14:textId="63622CEE" w:rsidR="00DD36A7" w:rsidRPr="00DD36A7" w:rsidRDefault="00DD36A7" w:rsidP="00DD36A7">
      <w:pPr>
        <w:rPr>
          <w:bCs/>
        </w:rPr>
      </w:pPr>
      <w:r w:rsidRPr="00DD36A7">
        <w:rPr>
          <w:bCs/>
        </w:rPr>
        <w:t xml:space="preserve">All our Shared Lives carers have been properly recruited, </w:t>
      </w:r>
      <w:r w:rsidR="00E178A4" w:rsidRPr="00DD36A7">
        <w:rPr>
          <w:bCs/>
        </w:rPr>
        <w:t>assessed,</w:t>
      </w:r>
      <w:r w:rsidRPr="00DD36A7">
        <w:rPr>
          <w:bCs/>
        </w:rPr>
        <w:t xml:space="preserve"> and trained by us before they are able to start working with the person or anybody else who requires support. During this time we build up our knowledge of them and their families and of the skills and experience they have to enable them to support someone. </w:t>
      </w:r>
    </w:p>
    <w:p w14:paraId="07F0392E" w14:textId="25FCB88D" w:rsidR="00DD36A7" w:rsidRPr="00DD36A7" w:rsidRDefault="00DD36A7" w:rsidP="00DD36A7">
      <w:pPr>
        <w:rPr>
          <w:bCs/>
        </w:rPr>
      </w:pPr>
      <w:r w:rsidRPr="00DD36A7">
        <w:rPr>
          <w:bCs/>
        </w:rPr>
        <w:t xml:space="preserve">Once we receive a referral for the person who will be using or living in a Shared Lives arrangement, we start to build up our knowledge of the person and their needs, wishes and aspirations.  </w:t>
      </w:r>
    </w:p>
    <w:p w14:paraId="73E1B9B9" w14:textId="60155D47" w:rsidR="00DD36A7" w:rsidRPr="00DD36A7" w:rsidRDefault="00DD36A7" w:rsidP="00DD36A7">
      <w:pPr>
        <w:rPr>
          <w:bCs/>
        </w:rPr>
      </w:pPr>
      <w:r w:rsidRPr="00DD36A7">
        <w:rPr>
          <w:bCs/>
        </w:rPr>
        <w:t xml:space="preserve">These are the sorts of things we </w:t>
      </w:r>
      <w:r w:rsidR="00E178A4" w:rsidRPr="00DD36A7">
        <w:rPr>
          <w:bCs/>
        </w:rPr>
        <w:t>consider</w:t>
      </w:r>
      <w:r w:rsidRPr="00DD36A7">
        <w:rPr>
          <w:bCs/>
        </w:rPr>
        <w:t xml:space="preserve"> when working out which of our Shared Lives carers might be suitable for the person:</w:t>
      </w:r>
    </w:p>
    <w:p w14:paraId="359EDE9A" w14:textId="77777777" w:rsidR="00DD36A7" w:rsidRPr="00DD36A7" w:rsidRDefault="00DD36A7" w:rsidP="00D97A2B">
      <w:pPr>
        <w:pStyle w:val="Bullet1"/>
      </w:pPr>
      <w:r w:rsidRPr="00DD36A7">
        <w:t>the person’s assessed needs and wishes</w:t>
      </w:r>
    </w:p>
    <w:p w14:paraId="2ACE7F1B" w14:textId="77777777" w:rsidR="00DD36A7" w:rsidRPr="00DD36A7" w:rsidRDefault="00DD36A7" w:rsidP="00D97A2B">
      <w:pPr>
        <w:pStyle w:val="Bullet1"/>
      </w:pPr>
      <w:r w:rsidRPr="00DD36A7">
        <w:t>any identified risks/ risk management</w:t>
      </w:r>
    </w:p>
    <w:p w14:paraId="4EEEFB62" w14:textId="2E428DB9" w:rsidR="00DD36A7" w:rsidRPr="00DD36A7" w:rsidRDefault="00DD36A7" w:rsidP="00D97A2B">
      <w:pPr>
        <w:pStyle w:val="Bullet1"/>
      </w:pPr>
      <w:r w:rsidRPr="00DD36A7">
        <w:t xml:space="preserve">the skills, </w:t>
      </w:r>
      <w:r w:rsidR="007411C3" w:rsidRPr="00DD36A7">
        <w:t>knowledge,</w:t>
      </w:r>
      <w:r w:rsidRPr="00DD36A7">
        <w:t xml:space="preserve"> and experience of the Shared Lives carer(s)</w:t>
      </w:r>
    </w:p>
    <w:p w14:paraId="412ED0DE" w14:textId="77777777" w:rsidR="00DD36A7" w:rsidRPr="00DD36A7" w:rsidRDefault="00DD36A7" w:rsidP="00D97A2B">
      <w:pPr>
        <w:pStyle w:val="Bullet1"/>
      </w:pPr>
      <w:r w:rsidRPr="00DD36A7">
        <w:t>the personal interests that the person and the Shared Lives carer(s) have</w:t>
      </w:r>
    </w:p>
    <w:p w14:paraId="3C0FAE90" w14:textId="77777777" w:rsidR="00DD36A7" w:rsidRPr="00DD36A7" w:rsidRDefault="00DD36A7" w:rsidP="00D97A2B">
      <w:pPr>
        <w:pStyle w:val="Bullet1"/>
      </w:pPr>
      <w:r w:rsidRPr="00DD36A7">
        <w:t>the location of the Shared Lives carer(s) home</w:t>
      </w:r>
    </w:p>
    <w:p w14:paraId="40A8A2F4" w14:textId="77777777" w:rsidR="00DD36A7" w:rsidRPr="00DD36A7" w:rsidRDefault="00DD36A7" w:rsidP="00D97A2B">
      <w:pPr>
        <w:pStyle w:val="Bullet1"/>
      </w:pPr>
      <w:r w:rsidRPr="00DD36A7">
        <w:t>the facilities and accommodation the Shared Lives carer(s) can offer the person</w:t>
      </w:r>
    </w:p>
    <w:p w14:paraId="73209C3E" w14:textId="00B9069D" w:rsidR="00DD36A7" w:rsidRPr="00DD36A7" w:rsidRDefault="00DD36A7" w:rsidP="00DD36A7">
      <w:pPr>
        <w:pStyle w:val="Bullet1"/>
      </w:pPr>
      <w:r w:rsidRPr="00DD36A7">
        <w:t>the cultures and/or faiths that are important to the person and the Shared Lives carer(s)</w:t>
      </w:r>
    </w:p>
    <w:p w14:paraId="1A608DA3" w14:textId="74B40AB4" w:rsidR="00DD36A7" w:rsidRPr="00DD36A7" w:rsidRDefault="00DD36A7" w:rsidP="00DD36A7">
      <w:pPr>
        <w:rPr>
          <w:bCs/>
        </w:rPr>
      </w:pPr>
      <w:r w:rsidRPr="00DD36A7">
        <w:rPr>
          <w:bCs/>
        </w:rPr>
        <w:t>If we find any Shared Lives carers whose skills can be matched with the person’s needs, we will give the person and/or the person’s representative information about all of them.  The information will be in a format that the person can understand easily. We will also give information about the person to those Shared Lives carers that we think will make a good match with the person.</w:t>
      </w:r>
    </w:p>
    <w:p w14:paraId="2CA1BD96" w14:textId="41CCF279" w:rsidR="00DD36A7" w:rsidRPr="00DD36A7" w:rsidRDefault="00DD36A7" w:rsidP="00DD36A7">
      <w:pPr>
        <w:rPr>
          <w:bCs/>
        </w:rPr>
      </w:pPr>
      <w:r w:rsidRPr="00DD36A7">
        <w:rPr>
          <w:bCs/>
        </w:rPr>
        <w:t xml:space="preserve">If the person and/or the persons representative would then like to meet up with one or </w:t>
      </w:r>
      <w:r w:rsidR="00B36565" w:rsidRPr="00DD36A7">
        <w:rPr>
          <w:bCs/>
        </w:rPr>
        <w:t>all</w:t>
      </w:r>
      <w:r w:rsidRPr="00DD36A7">
        <w:rPr>
          <w:bCs/>
        </w:rPr>
        <w:t xml:space="preserve"> the Shared Lives carers we will </w:t>
      </w:r>
      <w:r w:rsidR="00B36565" w:rsidRPr="00DD36A7">
        <w:rPr>
          <w:bCs/>
        </w:rPr>
        <w:t>plan</w:t>
      </w:r>
      <w:r w:rsidRPr="00DD36A7">
        <w:rPr>
          <w:bCs/>
        </w:rPr>
        <w:t xml:space="preserve"> for this.  This enables the person and the Shared Lives carer(s) to find out more about each other and to see for themselves whether the person has things in common after all.  This kind of visit is called an introduction and is part of the matching process.  An introduction can include an overnight stay if the person is thinking about having short breaks with the Shared Lives carer(s) or of living with them for a while.</w:t>
      </w:r>
    </w:p>
    <w:p w14:paraId="275B8C30" w14:textId="5D3A143C" w:rsidR="00DD36A7" w:rsidRPr="00DD36A7" w:rsidRDefault="00DD36A7" w:rsidP="00DD36A7">
      <w:pPr>
        <w:rPr>
          <w:bCs/>
        </w:rPr>
      </w:pPr>
      <w:r w:rsidRPr="00DD36A7">
        <w:rPr>
          <w:bCs/>
        </w:rPr>
        <w:lastRenderedPageBreak/>
        <w:t xml:space="preserve">We will make sure that the person and/or the person’s representative understands the matching process </w:t>
      </w:r>
      <w:r w:rsidR="00E178A4" w:rsidRPr="00DD36A7">
        <w:rPr>
          <w:bCs/>
        </w:rPr>
        <w:t>and</w:t>
      </w:r>
      <w:r w:rsidRPr="00DD36A7">
        <w:rPr>
          <w:bCs/>
        </w:rPr>
        <w:t xml:space="preserve"> that all our Shared Lives carers understand it too.  As it is so important that the person and the Shared Lives carer(s) get on well together, they both have a say in whether the arrangement could be a suitable one.  It will not cause a problem if either the person or the Shared Lives carer(s) does not wish to go ahead with more introductory visits or with making a longer-term arrangement.</w:t>
      </w:r>
    </w:p>
    <w:p w14:paraId="7E1DDC1C" w14:textId="77777777" w:rsidR="00DD36A7" w:rsidRPr="00DD36A7" w:rsidRDefault="00DD36A7" w:rsidP="00DD36A7">
      <w:pPr>
        <w:rPr>
          <w:bCs/>
        </w:rPr>
      </w:pPr>
      <w:r w:rsidRPr="00DD36A7">
        <w:rPr>
          <w:bCs/>
        </w:rPr>
        <w:t xml:space="preserve">The decision about whether a Shared Lives arrangement is right for the person is a very important one.  We understand that it takes time and proper information to make this sort of decision and that the opportunity for the person and the person’s family or representative to visit and ‘test drive’ an arrangement will be a helpful part of that process.  </w:t>
      </w:r>
    </w:p>
    <w:p w14:paraId="5A9213BC" w14:textId="77777777" w:rsidR="00DD36A7" w:rsidRPr="00DD36A7" w:rsidRDefault="00DD36A7" w:rsidP="00DD36A7">
      <w:pPr>
        <w:rPr>
          <w:bCs/>
        </w:rPr>
      </w:pPr>
    </w:p>
    <w:p w14:paraId="318F69A6" w14:textId="55CA321F" w:rsidR="00DD36A7" w:rsidRPr="00DD36A7" w:rsidRDefault="00DD36A7" w:rsidP="00B36565">
      <w:pPr>
        <w:pStyle w:val="Heading1"/>
        <w:rPr>
          <w:bCs/>
        </w:rPr>
      </w:pPr>
      <w:bookmarkStart w:id="6" w:name="_Toc95901659"/>
      <w:r w:rsidRPr="00DD36A7">
        <w:t xml:space="preserve">How </w:t>
      </w:r>
      <w:r w:rsidR="00E178A4" w:rsidRPr="00DD36A7">
        <w:t>will introductions</w:t>
      </w:r>
      <w:r w:rsidRPr="00DD36A7">
        <w:t xml:space="preserve"> take place</w:t>
      </w:r>
      <w:r w:rsidR="00D97A2B">
        <w:t>?</w:t>
      </w:r>
      <w:bookmarkEnd w:id="6"/>
    </w:p>
    <w:p w14:paraId="2DEC94E1" w14:textId="6738E326" w:rsidR="00DD36A7" w:rsidRPr="00DD36A7" w:rsidRDefault="00DD36A7" w:rsidP="00DD36A7">
      <w:pPr>
        <w:rPr>
          <w:bCs/>
        </w:rPr>
      </w:pPr>
      <w:r w:rsidRPr="00DD36A7">
        <w:rPr>
          <w:bCs/>
        </w:rPr>
        <w:t xml:space="preserve">An essential part of </w:t>
      </w:r>
      <w:r w:rsidR="00B36565" w:rsidRPr="00DD36A7">
        <w:rPr>
          <w:bCs/>
        </w:rPr>
        <w:t>deciding</w:t>
      </w:r>
      <w:r w:rsidRPr="00DD36A7">
        <w:rPr>
          <w:bCs/>
        </w:rPr>
        <w:t xml:space="preserve"> is having all the information the person needs beforehand.</w:t>
      </w:r>
    </w:p>
    <w:p w14:paraId="0789AC99" w14:textId="1D89CF9F" w:rsidR="00DD36A7" w:rsidRPr="00DD36A7" w:rsidRDefault="00DD36A7" w:rsidP="00DD36A7">
      <w:pPr>
        <w:rPr>
          <w:bCs/>
        </w:rPr>
      </w:pPr>
      <w:r w:rsidRPr="00DD36A7">
        <w:rPr>
          <w:bCs/>
        </w:rPr>
        <w:t>The person will be given information about the [……………………] Shared Lives scheme and about any Shared Lives carers who may be suitable for the person as part of our referral and matching procedures.  Visiting the Shared Lives carer(s) adds to this by giving them and the person and/or the person’s representative an opportunity to experience the arrangement directly.  The Shared Lives carer(s) can also visit the person if the person wishes.</w:t>
      </w:r>
    </w:p>
    <w:p w14:paraId="2479146F" w14:textId="22E61900" w:rsidR="00DD36A7" w:rsidRPr="00DD36A7" w:rsidRDefault="00DD36A7" w:rsidP="00DD36A7">
      <w:pPr>
        <w:rPr>
          <w:bCs/>
        </w:rPr>
      </w:pPr>
      <w:r w:rsidRPr="00DD36A7">
        <w:rPr>
          <w:bCs/>
        </w:rPr>
        <w:t>The person will usually be able to:</w:t>
      </w:r>
    </w:p>
    <w:p w14:paraId="5411A3D7" w14:textId="77777777" w:rsidR="00DD36A7" w:rsidRPr="00DD36A7" w:rsidRDefault="00DD36A7" w:rsidP="00D97A2B">
      <w:pPr>
        <w:pStyle w:val="Bullet1"/>
      </w:pPr>
      <w:r w:rsidRPr="00DD36A7">
        <w:t>meet the Shared Lives carer(s) and other members of their family or household and find out what they are really like</w:t>
      </w:r>
    </w:p>
    <w:p w14:paraId="43C74DD1" w14:textId="77777777" w:rsidR="00DD36A7" w:rsidRPr="00DD36A7" w:rsidRDefault="00DD36A7" w:rsidP="00D97A2B">
      <w:pPr>
        <w:pStyle w:val="Bullet1"/>
      </w:pPr>
      <w:r w:rsidRPr="00DD36A7">
        <w:t>see the house, the bedroom (if the person will be staying there) and the neighbourhood</w:t>
      </w:r>
    </w:p>
    <w:p w14:paraId="5001152E" w14:textId="77777777" w:rsidR="00DD36A7" w:rsidRPr="00DD36A7" w:rsidRDefault="00DD36A7" w:rsidP="00D97A2B">
      <w:pPr>
        <w:pStyle w:val="Bullet1"/>
      </w:pPr>
      <w:r w:rsidRPr="00DD36A7">
        <w:t>have a meal there</w:t>
      </w:r>
    </w:p>
    <w:p w14:paraId="54965FC6" w14:textId="77777777" w:rsidR="00DD36A7" w:rsidRPr="00DD36A7" w:rsidRDefault="00DD36A7" w:rsidP="00D97A2B">
      <w:pPr>
        <w:pStyle w:val="Bullet1"/>
      </w:pPr>
      <w:r w:rsidRPr="00DD36A7">
        <w:t>have an overnight stay (if the person will be having short breaks or living there)</w:t>
      </w:r>
    </w:p>
    <w:p w14:paraId="27E51582" w14:textId="77777777" w:rsidR="00DD36A7" w:rsidRPr="00DD36A7" w:rsidRDefault="00DD36A7" w:rsidP="00D97A2B">
      <w:pPr>
        <w:pStyle w:val="Bullet1"/>
      </w:pPr>
      <w:r w:rsidRPr="00DD36A7">
        <w:t>see what kinds of records are kept by the Shared Lives carer(s)</w:t>
      </w:r>
    </w:p>
    <w:p w14:paraId="1A76E941" w14:textId="77777777" w:rsidR="00DD36A7" w:rsidRPr="00DD36A7" w:rsidRDefault="00DD36A7" w:rsidP="00D97A2B">
      <w:pPr>
        <w:pStyle w:val="Bullet1"/>
      </w:pPr>
      <w:r w:rsidRPr="00DD36A7">
        <w:lastRenderedPageBreak/>
        <w:t>speak in private with other people who are already making use of a Shared Lives arrangement</w:t>
      </w:r>
    </w:p>
    <w:p w14:paraId="338C91EB" w14:textId="7FCAD29E" w:rsidR="00DD36A7" w:rsidRPr="00906B4D" w:rsidRDefault="00DD36A7" w:rsidP="00D97A2B">
      <w:pPr>
        <w:pStyle w:val="Bullet1"/>
      </w:pPr>
      <w:r w:rsidRPr="00DD36A7">
        <w:t>ask any questions they may have.</w:t>
      </w:r>
    </w:p>
    <w:p w14:paraId="0DA42D7B" w14:textId="5E99E3F0" w:rsidR="00DD36A7" w:rsidRPr="00DD36A7" w:rsidRDefault="00DD36A7" w:rsidP="00DD36A7">
      <w:pPr>
        <w:rPr>
          <w:bCs/>
        </w:rPr>
      </w:pPr>
      <w:r w:rsidRPr="00DD36A7">
        <w:rPr>
          <w:bCs/>
        </w:rPr>
        <w:t xml:space="preserve">The person and/or the person’s representative can visit as many times as the person wishes until the person feels comfortable about going ahead with a longer-term arrangement.  However either the person or the Shared Lives carer(s) can call a halt to the introductions at any point if they do not feel the arrangement will be suitable after all.  </w:t>
      </w:r>
    </w:p>
    <w:p w14:paraId="6E718DBD" w14:textId="77777777" w:rsidR="00DD36A7" w:rsidRPr="00DD36A7" w:rsidRDefault="00DD36A7" w:rsidP="00DD36A7">
      <w:pPr>
        <w:rPr>
          <w:bCs/>
        </w:rPr>
      </w:pPr>
      <w:r w:rsidRPr="00DD36A7">
        <w:rPr>
          <w:bCs/>
        </w:rPr>
        <w:t>Even if the person does decide to go ahead with a longer-term arrangement, there will still be a trial period when the person can change their mind.  The length of the trial period will be agreed at the start of the arrangement and written in the Arrangement Agreement.</w:t>
      </w:r>
    </w:p>
    <w:p w14:paraId="475B1D6E" w14:textId="058BDAAE" w:rsidR="00DD36A7" w:rsidRPr="00DD36A7" w:rsidRDefault="00DD36A7" w:rsidP="00DD36A7">
      <w:pPr>
        <w:rPr>
          <w:bCs/>
        </w:rPr>
      </w:pPr>
      <w:r w:rsidRPr="00DD36A7">
        <w:rPr>
          <w:bCs/>
        </w:rPr>
        <w:t>Deciding that one Shared Lives arrangement is not right for the person does not mean that the person cannot try another one.  The Shared Lives worker will discuss this and will arrange introductory visits to another Shared Lives carer(s) if appropriate.</w:t>
      </w:r>
    </w:p>
    <w:p w14:paraId="0B4A078E" w14:textId="77777777" w:rsidR="008E656A" w:rsidRDefault="00DD36A7" w:rsidP="008E656A">
      <w:r w:rsidRPr="00DD36A7">
        <w:t xml:space="preserve">Introductory visits play a big part in making sure an arrangement is right for everyone involved.  We therefore try to avoid making Shared Lives arrangements in </w:t>
      </w:r>
      <w:r w:rsidR="00E178A4" w:rsidRPr="00DD36A7">
        <w:t>emergencies when</w:t>
      </w:r>
      <w:r w:rsidRPr="00DD36A7">
        <w:t xml:space="preserve"> this kind of opportunity may not be possible. However, we have a separate procedure which we follow if an emergency situation arises and there really is no time for the person to get to know the Shared Lives carer(s) before the person goes there.  The person’s Shared Lives worker will explain more about this if it affects the person.</w:t>
      </w:r>
    </w:p>
    <w:p w14:paraId="2796927D" w14:textId="77777777" w:rsidR="00D93052" w:rsidRDefault="00D93052" w:rsidP="008E656A"/>
    <w:p w14:paraId="41B42372" w14:textId="1093525C" w:rsidR="00D93052" w:rsidRPr="00D93052" w:rsidRDefault="00D93052" w:rsidP="00D93052">
      <w:pPr>
        <w:jc w:val="center"/>
        <w:rPr>
          <w:b/>
          <w:bCs/>
        </w:rPr>
        <w:sectPr w:rsidR="00D93052" w:rsidRPr="00D93052" w:rsidSect="005603A8">
          <w:headerReference w:type="default" r:id="rId14"/>
          <w:footerReference w:type="default" r:id="rId15"/>
          <w:type w:val="continuous"/>
          <w:pgSz w:w="11906" w:h="16838"/>
          <w:pgMar w:top="1440" w:right="1080" w:bottom="1440" w:left="1080" w:header="708" w:footer="708" w:gutter="0"/>
          <w:pgNumType w:start="1"/>
          <w:cols w:space="708"/>
          <w:formProt w:val="0"/>
          <w:docGrid w:linePitch="360"/>
        </w:sectPr>
      </w:pPr>
      <w:r w:rsidRPr="00D93052">
        <w:rPr>
          <w:b/>
          <w:bCs/>
        </w:rPr>
        <w:t xml:space="preserve">If you have any questions regarding this guidance, please email </w:t>
      </w:r>
      <w:hyperlink r:id="rId16" w:history="1">
        <w:r w:rsidRPr="00616B03">
          <w:rPr>
            <w:rStyle w:val="Hyperlink"/>
            <w:b/>
            <w:bCs/>
          </w:rPr>
          <w:t>membership@sharedlivesplus.org.uk</w:t>
        </w:r>
      </w:hyperlink>
      <w:r>
        <w:rPr>
          <w:b/>
          <w:bCs/>
        </w:rPr>
        <w:t xml:space="preserve"> </w:t>
      </w:r>
    </w:p>
    <w:p w14:paraId="16A0409B" w14:textId="548B1E39" w:rsidR="00DC40CB" w:rsidRPr="00DC40CB" w:rsidRDefault="00DC40CB" w:rsidP="00DC40CB">
      <w:pPr>
        <w:pStyle w:val="Heading1"/>
        <w:rPr>
          <w:color w:val="FFFFFF" w:themeColor="background1"/>
        </w:rPr>
      </w:pPr>
      <w:bookmarkStart w:id="7" w:name="_Ref4059903"/>
      <w:bookmarkStart w:id="8" w:name="_Toc78444003"/>
      <w:bookmarkStart w:id="9" w:name="_Toc95901660"/>
      <w:r w:rsidRPr="00DC40CB">
        <w:rPr>
          <w:color w:val="FFFFFF" w:themeColor="background1"/>
        </w:rPr>
        <w:lastRenderedPageBreak/>
        <w:t>age</w:t>
      </w:r>
      <w:bookmarkEnd w:id="7"/>
      <w:bookmarkEnd w:id="8"/>
      <w:bookmarkEnd w:id="9"/>
      <w:r w:rsidRPr="00DC40CB">
        <w:rPr>
          <w:color w:val="FFFFFF" w:themeColor="background1"/>
        </w:rPr>
        <w:t xml:space="preserve"> </w:t>
      </w:r>
    </w:p>
    <w:p w14:paraId="27A61D99" w14:textId="36998674" w:rsidR="00303C8F" w:rsidRDefault="00DC40CB" w:rsidP="0022384E">
      <w:pPr>
        <w:tabs>
          <w:tab w:val="left" w:pos="1720"/>
        </w:tabs>
      </w:pPr>
      <w:r>
        <w:rPr>
          <w:rFonts w:ascii="Asap" w:hAnsi="Asap"/>
          <w:sz w:val="32"/>
          <w:szCs w:val="32"/>
        </w:rPr>
        <w:tab/>
      </w:r>
      <w:r w:rsidR="00303C8F">
        <w:rPr>
          <w:noProof/>
        </w:rPr>
        <w:drawing>
          <wp:anchor distT="0" distB="0" distL="114300" distR="114300" simplePos="0" relativeHeight="251668480" behindDoc="0" locked="0" layoutInCell="1" allowOverlap="1" wp14:anchorId="68AD1FFC" wp14:editId="365D877F">
            <wp:simplePos x="0" y="0"/>
            <wp:positionH relativeFrom="column">
              <wp:posOffset>5234296</wp:posOffset>
            </wp:positionH>
            <wp:positionV relativeFrom="paragraph">
              <wp:posOffset>0</wp:posOffset>
            </wp:positionV>
            <wp:extent cx="979383" cy="1014825"/>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P_Master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79383" cy="1014825"/>
                    </a:xfrm>
                    <a:prstGeom prst="rect">
                      <a:avLst/>
                    </a:prstGeom>
                  </pic:spPr>
                </pic:pic>
              </a:graphicData>
            </a:graphic>
            <wp14:sizeRelH relativeFrom="page">
              <wp14:pctWidth>0</wp14:pctWidth>
            </wp14:sizeRelH>
            <wp14:sizeRelV relativeFrom="page">
              <wp14:pctHeight>0</wp14:pctHeight>
            </wp14:sizeRelV>
          </wp:anchor>
        </w:drawing>
      </w:r>
    </w:p>
    <w:p w14:paraId="2ACA512C" w14:textId="77777777" w:rsidR="00303C8F" w:rsidRDefault="00303C8F" w:rsidP="00303C8F"/>
    <w:p w14:paraId="2E98CF9D" w14:textId="77777777" w:rsidR="007349BC" w:rsidRPr="007349BC" w:rsidRDefault="007349BC" w:rsidP="00AB1616">
      <w:pPr>
        <w:pStyle w:val="BasicParagraph"/>
        <w:spacing w:after="57"/>
        <w:rPr>
          <w:rFonts w:ascii="Open Sans" w:hAnsi="Open Sans" w:cs="Open Sans"/>
          <w:color w:val="00324A" w:themeColor="text2"/>
        </w:rPr>
      </w:pPr>
    </w:p>
    <w:p w14:paraId="37619094" w14:textId="77777777" w:rsidR="00303C8F" w:rsidRDefault="00303C8F" w:rsidP="00AB1616"/>
    <w:p w14:paraId="34F44FBD" w14:textId="4E77CB36" w:rsidR="001D123C" w:rsidRDefault="00321F44" w:rsidP="00FD6774">
      <w:r>
        <w:rPr>
          <w:noProof/>
        </w:rPr>
        <w:drawing>
          <wp:anchor distT="360045" distB="360045" distL="114300" distR="114300" simplePos="0" relativeHeight="251667456" behindDoc="0" locked="0" layoutInCell="1" allowOverlap="1" wp14:anchorId="1EE0BB37" wp14:editId="69865B09">
            <wp:simplePos x="0" y="0"/>
            <wp:positionH relativeFrom="column">
              <wp:posOffset>24130</wp:posOffset>
            </wp:positionH>
            <wp:positionV relativeFrom="page">
              <wp:posOffset>6702378</wp:posOffset>
            </wp:positionV>
            <wp:extent cx="6188400" cy="2520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urple_squiggle_long-08.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88400" cy="25200"/>
                    </a:xfrm>
                    <a:prstGeom prst="rect">
                      <a:avLst/>
                    </a:prstGeom>
                  </pic:spPr>
                </pic:pic>
              </a:graphicData>
            </a:graphic>
            <wp14:sizeRelH relativeFrom="page">
              <wp14:pctWidth>0</wp14:pctWidth>
            </wp14:sizeRelH>
            <wp14:sizeRelV relativeFrom="page">
              <wp14:pctHeight>0</wp14:pctHeight>
            </wp14:sizeRelV>
          </wp:anchor>
        </w:drawing>
      </w:r>
    </w:p>
    <w:p w14:paraId="79B97511" w14:textId="77777777" w:rsidR="001D123C" w:rsidRPr="001D123C" w:rsidRDefault="001D123C" w:rsidP="001D123C"/>
    <w:p w14:paraId="0453E728" w14:textId="77777777" w:rsidR="001D123C" w:rsidRPr="001D123C" w:rsidRDefault="001D123C" w:rsidP="001D123C"/>
    <w:p w14:paraId="6A6F67B6" w14:textId="77777777" w:rsidR="001D123C" w:rsidRPr="001D123C" w:rsidRDefault="001D123C" w:rsidP="001D123C"/>
    <w:p w14:paraId="1ABB9E52" w14:textId="77777777" w:rsidR="001D123C" w:rsidRPr="001D123C" w:rsidRDefault="001D123C" w:rsidP="001D123C"/>
    <w:p w14:paraId="64BBA30B" w14:textId="0DCD37FC" w:rsidR="00FD6774" w:rsidRPr="001D123C" w:rsidRDefault="00FD6774" w:rsidP="001D123C"/>
    <w:sectPr w:rsidR="00FD6774" w:rsidRPr="001D123C" w:rsidSect="001D123C">
      <w:headerReference w:type="default" r:id="rId17"/>
      <w:footerReference w:type="default" r:id="rId18"/>
      <w:pgSz w:w="11906" w:h="16838"/>
      <w:pgMar w:top="1440" w:right="1080" w:bottom="1440" w:left="1080" w:header="708" w:footer="11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31BD4" w14:textId="77777777" w:rsidR="00446CE6" w:rsidRDefault="00446CE6" w:rsidP="00980270">
      <w:r>
        <w:separator/>
      </w:r>
    </w:p>
  </w:endnote>
  <w:endnote w:type="continuationSeparator" w:id="0">
    <w:p w14:paraId="156FEB4F" w14:textId="77777777" w:rsidR="00446CE6" w:rsidRDefault="00446CE6" w:rsidP="00980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ap">
    <w:altName w:val="Calibri"/>
    <w:panose1 w:val="020F0504030202060203"/>
    <w:charset w:val="00"/>
    <w:family w:val="swiss"/>
    <w:pitch w:val="variable"/>
    <w:sig w:usb0="20000007" w:usb1="00000000" w:usb2="00000000" w:usb3="00000000" w:csb0="00000193"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70858" w14:textId="77777777" w:rsidR="00AC1B32" w:rsidRDefault="00AC1B32" w:rsidP="003A56A4">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85DD2" w14:textId="38D9322A" w:rsidR="00AC1B32" w:rsidRPr="00AB2BCC" w:rsidRDefault="00AC1B32" w:rsidP="003A56A4">
    <w:pPr>
      <w:pStyle w:val="Footer"/>
      <w:jc w:val="center"/>
      <w:rPr>
        <w:b/>
      </w:rPr>
    </w:pPr>
    <w:r w:rsidRPr="00AB2BCC">
      <w:rPr>
        <w:b/>
      </w:rPr>
      <w:t xml:space="preserve">Page </w:t>
    </w:r>
    <w:r w:rsidRPr="00AB2BCC">
      <w:rPr>
        <w:b/>
        <w:bCs/>
      </w:rPr>
      <w:fldChar w:fldCharType="begin"/>
    </w:r>
    <w:r w:rsidRPr="00AB2BCC">
      <w:rPr>
        <w:b/>
        <w:bCs/>
      </w:rPr>
      <w:instrText xml:space="preserve"> PAGE  \* Arabic  \* MERGEFORMAT </w:instrText>
    </w:r>
    <w:r w:rsidRPr="00AB2BCC">
      <w:rPr>
        <w:b/>
        <w:bCs/>
      </w:rPr>
      <w:fldChar w:fldCharType="separate"/>
    </w:r>
    <w:r w:rsidRPr="00AB2BCC">
      <w:rPr>
        <w:b/>
        <w:bCs/>
        <w:noProof/>
      </w:rPr>
      <w:t>1</w:t>
    </w:r>
    <w:r w:rsidRPr="00AB2BCC">
      <w:rPr>
        <w:b/>
        <w:bCs/>
      </w:rPr>
      <w:fldChar w:fldCharType="end"/>
    </w:r>
    <w:r w:rsidRPr="00AB2BCC">
      <w:rPr>
        <w:b/>
      </w:rPr>
      <w:t xml:space="preserve"> of</w:t>
    </w:r>
    <w:r>
      <w:rPr>
        <w:b/>
      </w:rPr>
      <w:t xml:space="preserve"> </w:t>
    </w:r>
    <w:r>
      <w:rPr>
        <w:b/>
      </w:rPr>
      <w:fldChar w:fldCharType="begin"/>
    </w:r>
    <w:r>
      <w:rPr>
        <w:b/>
      </w:rPr>
      <w:instrText xml:space="preserve"> PAGEREF _Ref4059903 \h </w:instrText>
    </w:r>
    <w:r>
      <w:rPr>
        <w:b/>
      </w:rPr>
    </w:r>
    <w:r>
      <w:rPr>
        <w:b/>
      </w:rPr>
      <w:fldChar w:fldCharType="separate"/>
    </w:r>
    <w:r w:rsidR="00D93052">
      <w:rPr>
        <w:b/>
        <w:noProof/>
      </w:rPr>
      <w:t>6</w:t>
    </w:r>
    <w:r>
      <w:rPr>
        <w:b/>
      </w:rPr>
      <w:fldChar w:fldCharType="end"/>
    </w:r>
    <w:r w:rsidRPr="00AB2BCC">
      <w:rPr>
        <w:b/>
      </w:rPr>
      <w:t xml:space="preserve"> </w:t>
    </w: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8334A" w14:textId="77777777" w:rsidR="00AC1B32" w:rsidRDefault="00AC1B32" w:rsidP="001D123C">
    <w:pPr>
      <w:pStyle w:val="BasicParagraph"/>
      <w:spacing w:after="57"/>
      <w:rPr>
        <w:rFonts w:ascii="Asap" w:hAnsi="Asap" w:cs="Open Sans"/>
        <w:b/>
        <w:bCs/>
        <w:color w:val="9885BA" w:themeColor="accent1"/>
        <w:sz w:val="28"/>
        <w:szCs w:val="28"/>
      </w:rPr>
    </w:pPr>
    <w:r w:rsidRPr="007349BC">
      <w:rPr>
        <w:rFonts w:ascii="Asap" w:hAnsi="Asap" w:cs="Open Sans"/>
        <w:b/>
        <w:bCs/>
        <w:color w:val="00324A" w:themeColor="text2"/>
        <w:sz w:val="28"/>
        <w:szCs w:val="28"/>
      </w:rPr>
      <w:t xml:space="preserve">Shared Lives </w:t>
    </w:r>
    <w:r w:rsidRPr="007349BC">
      <w:rPr>
        <w:rFonts w:ascii="Asap" w:hAnsi="Asap" w:cs="Open Sans"/>
        <w:b/>
        <w:bCs/>
        <w:color w:val="9885BA" w:themeColor="accent1"/>
        <w:sz w:val="28"/>
        <w:szCs w:val="28"/>
      </w:rPr>
      <w:t>Plus</w:t>
    </w:r>
    <w:r>
      <w:rPr>
        <w:rFonts w:ascii="Asap" w:hAnsi="Asap" w:cs="Open Sans"/>
        <w:b/>
        <w:bCs/>
        <w:color w:val="9885BA" w:themeColor="accent1"/>
        <w:sz w:val="28"/>
        <w:szCs w:val="28"/>
      </w:rPr>
      <w:t xml:space="preserve"> </w:t>
    </w:r>
  </w:p>
  <w:p w14:paraId="1C8DF1A0" w14:textId="77777777" w:rsidR="00AC1B32" w:rsidRDefault="00AC1B32" w:rsidP="001D123C">
    <w:pPr>
      <w:pStyle w:val="BasicParagraph"/>
      <w:spacing w:after="57"/>
      <w:rPr>
        <w:rFonts w:ascii="Open Sans" w:hAnsi="Open Sans" w:cs="Open Sans"/>
        <w:color w:val="00324A" w:themeColor="text2"/>
      </w:rPr>
    </w:pPr>
    <w:r w:rsidRPr="007349BC">
      <w:rPr>
        <w:rFonts w:ascii="Open Sans" w:hAnsi="Open Sans" w:cs="Open Sans"/>
        <w:color w:val="00324A" w:themeColor="text2"/>
      </w:rPr>
      <w:t>G04, The Cotton Exchange</w:t>
    </w:r>
    <w:r>
      <w:rPr>
        <w:rFonts w:ascii="Open Sans" w:hAnsi="Open Sans" w:cs="Open Sans"/>
        <w:color w:val="00324A" w:themeColor="text2"/>
      </w:rPr>
      <w:t xml:space="preserve">, </w:t>
    </w:r>
  </w:p>
  <w:p w14:paraId="280A3B81" w14:textId="1C6CFF61" w:rsidR="00AC1B32" w:rsidRPr="007349BC" w:rsidRDefault="00AC1B32" w:rsidP="001D123C">
    <w:pPr>
      <w:pStyle w:val="BasicParagraph"/>
      <w:spacing w:after="57"/>
      <w:rPr>
        <w:rFonts w:ascii="Open Sans" w:hAnsi="Open Sans" w:cs="Open Sans"/>
        <w:color w:val="00324A" w:themeColor="text2"/>
      </w:rPr>
    </w:pPr>
    <w:r w:rsidRPr="007349BC">
      <w:rPr>
        <w:rFonts w:ascii="Open Sans" w:hAnsi="Open Sans" w:cs="Open Sans"/>
        <w:color w:val="00324A" w:themeColor="text2"/>
      </w:rPr>
      <w:t>Old Hall Street</w:t>
    </w:r>
    <w:r>
      <w:rPr>
        <w:rFonts w:ascii="Open Sans" w:hAnsi="Open Sans" w:cs="Open Sans"/>
        <w:color w:val="00324A" w:themeColor="text2"/>
      </w:rPr>
      <w:t xml:space="preserve">, </w:t>
    </w:r>
    <w:r w:rsidRPr="007349BC">
      <w:rPr>
        <w:rFonts w:ascii="Open Sans" w:hAnsi="Open Sans" w:cs="Open Sans"/>
        <w:color w:val="00324A" w:themeColor="text2"/>
      </w:rPr>
      <w:t>Liverpool</w:t>
    </w:r>
    <w:r>
      <w:rPr>
        <w:rFonts w:ascii="Open Sans" w:hAnsi="Open Sans" w:cs="Open Sans"/>
        <w:color w:val="00324A" w:themeColor="text2"/>
      </w:rPr>
      <w:t xml:space="preserve">, </w:t>
    </w:r>
    <w:r w:rsidRPr="007349BC">
      <w:rPr>
        <w:rFonts w:ascii="Open Sans" w:hAnsi="Open Sans" w:cs="Open Sans"/>
        <w:color w:val="00324A" w:themeColor="text2"/>
      </w:rPr>
      <w:t>L3 9JR</w:t>
    </w:r>
  </w:p>
  <w:p w14:paraId="3C908BF7" w14:textId="77777777" w:rsidR="00AC1B32" w:rsidRDefault="00AC1B32" w:rsidP="007349BC">
    <w:pPr>
      <w:pStyle w:val="BasicParagraph"/>
      <w:spacing w:after="57"/>
      <w:rPr>
        <w:rFonts w:ascii="Open Sans" w:hAnsi="Open Sans" w:cs="Open Sans"/>
        <w:color w:val="00324A" w:themeColor="text2"/>
      </w:rPr>
    </w:pPr>
    <w:r w:rsidRPr="007349BC">
      <w:rPr>
        <w:rFonts w:ascii="Open Sans" w:hAnsi="Open Sans" w:cs="Open Sans"/>
        <w:color w:val="00324A" w:themeColor="text2"/>
      </w:rPr>
      <w:t>0151 227 3499</w:t>
    </w:r>
    <w:r>
      <w:rPr>
        <w:rFonts w:ascii="Open Sans" w:hAnsi="Open Sans" w:cs="Open Sans"/>
        <w:color w:val="00324A" w:themeColor="text2"/>
      </w:rPr>
      <w:t xml:space="preserve">  </w:t>
    </w:r>
  </w:p>
  <w:p w14:paraId="5C7A6688" w14:textId="58EF92B3" w:rsidR="00AC1B32" w:rsidRDefault="00446CE6" w:rsidP="007349BC">
    <w:pPr>
      <w:pStyle w:val="BasicParagraph"/>
      <w:spacing w:after="57"/>
      <w:rPr>
        <w:rFonts w:ascii="Open Sans" w:hAnsi="Open Sans" w:cs="Open Sans"/>
        <w:color w:val="00324A" w:themeColor="text2"/>
      </w:rPr>
    </w:pPr>
    <w:hyperlink r:id="rId1" w:history="1">
      <w:r w:rsidR="00AC1B32" w:rsidRPr="001F1FCE">
        <w:rPr>
          <w:rStyle w:val="Hyperlink"/>
          <w:rFonts w:ascii="Open Sans" w:hAnsi="Open Sans" w:cs="Open Sans"/>
        </w:rPr>
        <w:t>info@sharedlivesplus.org.uk</w:t>
      </w:r>
    </w:hyperlink>
    <w:r w:rsidR="00AC1B32">
      <w:rPr>
        <w:rFonts w:ascii="Open Sans" w:hAnsi="Open Sans" w:cs="Open Sans"/>
        <w:color w:val="00324A" w:themeColor="text2"/>
      </w:rPr>
      <w:t xml:space="preserve"> </w:t>
    </w:r>
  </w:p>
  <w:p w14:paraId="4C6A7780" w14:textId="77777777" w:rsidR="00AC1B32" w:rsidRDefault="00446CE6" w:rsidP="007349BC">
    <w:pPr>
      <w:pStyle w:val="BasicParagraph"/>
      <w:spacing w:after="57"/>
      <w:rPr>
        <w:rFonts w:ascii="Open Sans" w:hAnsi="Open Sans" w:cs="Open Sans"/>
        <w:color w:val="00324A" w:themeColor="text2"/>
      </w:rPr>
    </w:pPr>
    <w:hyperlink r:id="rId2" w:history="1">
      <w:r w:rsidR="00AC1B32" w:rsidRPr="001F1FCE">
        <w:rPr>
          <w:rStyle w:val="Hyperlink"/>
          <w:rFonts w:ascii="Open Sans" w:hAnsi="Open Sans" w:cs="Open Sans"/>
        </w:rPr>
        <w:t>www.sharedlivesplus.org.uk</w:t>
      </w:r>
    </w:hyperlink>
    <w:r w:rsidR="00AC1B32">
      <w:rPr>
        <w:rFonts w:ascii="Open Sans" w:hAnsi="Open Sans" w:cs="Open Sans"/>
        <w:color w:val="00324A" w:themeColor="text2"/>
      </w:rPr>
      <w:t xml:space="preserve">  </w:t>
    </w:r>
  </w:p>
  <w:p w14:paraId="251F9562" w14:textId="1FF2E783" w:rsidR="00AC1B32" w:rsidRDefault="00446CE6" w:rsidP="007349BC">
    <w:pPr>
      <w:pStyle w:val="BasicParagraph"/>
      <w:spacing w:after="57"/>
      <w:rPr>
        <w:rFonts w:ascii="Open Sans" w:hAnsi="Open Sans" w:cs="Open Sans"/>
        <w:color w:val="00324A" w:themeColor="text2"/>
      </w:rPr>
    </w:pPr>
    <w:hyperlink r:id="rId3" w:history="1">
      <w:r w:rsidR="00AC1B32" w:rsidRPr="001F1FCE">
        <w:rPr>
          <w:rStyle w:val="Hyperlink"/>
          <w:rFonts w:ascii="Open Sans" w:hAnsi="Open Sans" w:cs="Open Sans"/>
        </w:rPr>
        <w:t>www.homeshareuk.org</w:t>
      </w:r>
    </w:hyperlink>
    <w:r w:rsidR="00AC1B32">
      <w:rPr>
        <w:rFonts w:ascii="Open Sans" w:hAnsi="Open Sans" w:cs="Open Sans"/>
        <w:color w:val="00324A" w:themeColor="text2"/>
      </w:rPr>
      <w:t xml:space="preserve"> </w:t>
    </w:r>
  </w:p>
  <w:p w14:paraId="3C1378CB" w14:textId="77777777" w:rsidR="00AC1B32" w:rsidRDefault="00AC1B32" w:rsidP="007349BC">
    <w:pPr>
      <w:pStyle w:val="BasicParagraph"/>
      <w:spacing w:after="57"/>
      <w:rPr>
        <w:rFonts w:ascii="Open Sans" w:hAnsi="Open Sans" w:cs="Open Sans"/>
        <w:color w:val="00324A" w:themeColor="text2"/>
      </w:rPr>
    </w:pPr>
  </w:p>
  <w:p w14:paraId="520DCA41" w14:textId="77777777" w:rsidR="00AC1B32" w:rsidRPr="006B4C2A" w:rsidRDefault="00AC1B32" w:rsidP="006B4C2A">
    <w:pPr>
      <w:pStyle w:val="BasicParagraph"/>
      <w:spacing w:after="57"/>
      <w:rPr>
        <w:rFonts w:ascii="Open Sans" w:hAnsi="Open Sans" w:cs="Open Sans"/>
        <w:color w:val="00324A" w:themeColor="text2"/>
      </w:rPr>
    </w:pPr>
    <w:r w:rsidRPr="006B4C2A">
      <w:rPr>
        <w:rFonts w:ascii="Open Sans" w:hAnsi="Open Sans" w:cs="Open Sans"/>
        <w:color w:val="00324A" w:themeColor="text2"/>
      </w:rPr>
      <w:t>Reg Charity number (England and Wales) 1095562</w:t>
    </w:r>
  </w:p>
  <w:p w14:paraId="7614F687" w14:textId="77777777" w:rsidR="00AC1B32" w:rsidRPr="006B4C2A" w:rsidRDefault="00AC1B32" w:rsidP="006B4C2A">
    <w:pPr>
      <w:pStyle w:val="BasicParagraph"/>
      <w:spacing w:after="57"/>
      <w:rPr>
        <w:rFonts w:ascii="Open Sans" w:hAnsi="Open Sans" w:cs="Open Sans"/>
        <w:color w:val="00324A" w:themeColor="text2"/>
      </w:rPr>
    </w:pPr>
    <w:r w:rsidRPr="006B4C2A">
      <w:rPr>
        <w:rFonts w:ascii="Open Sans" w:hAnsi="Open Sans" w:cs="Open Sans"/>
        <w:color w:val="00324A" w:themeColor="text2"/>
      </w:rPr>
      <w:t>Company number 4511426</w:t>
    </w:r>
  </w:p>
  <w:p w14:paraId="117762D5" w14:textId="2F3860AD" w:rsidR="00AC1B32" w:rsidRPr="00AB2BCC" w:rsidRDefault="00AC1B32" w:rsidP="001D123C">
    <w:pPr>
      <w:pStyle w:val="BasicParagraph"/>
      <w:spacing w:after="57"/>
      <w:rPr>
        <w:b/>
      </w:rPr>
    </w:pPr>
    <w:r w:rsidRPr="006B4C2A">
      <w:rPr>
        <w:rFonts w:ascii="Open Sans" w:hAnsi="Open Sans" w:cs="Open Sans"/>
        <w:color w:val="00324A" w:themeColor="text2"/>
      </w:rPr>
      <w:t>Reg Charity No (Scotland) SC</w:t>
    </w:r>
    <w:r>
      <w:rPr>
        <w:rFonts w:ascii="Open Sans" w:hAnsi="Open Sans" w:cs="Open Sans"/>
        <w:color w:val="00324A" w:themeColor="text2"/>
      </w:rPr>
      <w:t>0</w:t>
    </w:r>
    <w:r w:rsidRPr="006B4C2A">
      <w:rPr>
        <w:rFonts w:ascii="Open Sans" w:hAnsi="Open Sans" w:cs="Open Sans"/>
        <w:color w:val="00324A" w:themeColor="text2"/>
      </w:rPr>
      <w:t>42743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BF172" w14:textId="77777777" w:rsidR="00446CE6" w:rsidRPr="00531E15" w:rsidRDefault="00446CE6" w:rsidP="00980270">
      <w:pPr>
        <w:pStyle w:val="Footer"/>
      </w:pPr>
      <w:r>
        <w:rPr>
          <w:noProof/>
        </w:rPr>
        <w:drawing>
          <wp:inline distT="0" distB="0" distL="0" distR="0" wp14:anchorId="0BEA8672" wp14:editId="3F3489C6">
            <wp:extent cx="2097028" cy="2743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rk_squiggle_short-06.png"/>
                    <pic:cNvPicPr/>
                  </pic:nvPicPr>
                  <pic:blipFill>
                    <a:blip r:embed="rId1">
                      <a:extLst>
                        <a:ext uri="{28A0092B-C50C-407E-A947-70E740481C1C}">
                          <a14:useLocalDpi xmlns:a14="http://schemas.microsoft.com/office/drawing/2010/main" val="0"/>
                        </a:ext>
                      </a:extLst>
                    </a:blip>
                    <a:stretch>
                      <a:fillRect/>
                    </a:stretch>
                  </pic:blipFill>
                  <pic:spPr>
                    <a:xfrm>
                      <a:off x="0" y="0"/>
                      <a:ext cx="2097028" cy="27432"/>
                    </a:xfrm>
                    <a:prstGeom prst="rect">
                      <a:avLst/>
                    </a:prstGeom>
                  </pic:spPr>
                </pic:pic>
              </a:graphicData>
            </a:graphic>
          </wp:inline>
        </w:drawing>
      </w:r>
    </w:p>
  </w:footnote>
  <w:footnote w:type="continuationSeparator" w:id="0">
    <w:p w14:paraId="67387656" w14:textId="77777777" w:rsidR="00446CE6" w:rsidRDefault="00446CE6" w:rsidP="009802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7E64D" w14:textId="77777777" w:rsidR="00AC1B32" w:rsidRDefault="00AC1B32" w:rsidP="00980270">
    <w:pPr>
      <w:pStyle w:val="Header"/>
    </w:pPr>
    <w:r>
      <w:rPr>
        <w:noProof/>
      </w:rPr>
      <w:drawing>
        <wp:inline distT="0" distB="0" distL="0" distR="0" wp14:anchorId="411BB877" wp14:editId="5F8094EE">
          <wp:extent cx="6188710" cy="25781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quiggle and logomark-07.png"/>
                  <pic:cNvPicPr/>
                </pic:nvPicPr>
                <pic:blipFill>
                  <a:blip r:embed="rId1">
                    <a:extLst>
                      <a:ext uri="{28A0092B-C50C-407E-A947-70E740481C1C}">
                        <a14:useLocalDpi xmlns:a14="http://schemas.microsoft.com/office/drawing/2010/main" val="0"/>
                      </a:ext>
                    </a:extLst>
                  </a:blip>
                  <a:stretch>
                    <a:fillRect/>
                  </a:stretch>
                </pic:blipFill>
                <pic:spPr>
                  <a:xfrm>
                    <a:off x="0" y="0"/>
                    <a:ext cx="6188710" cy="2578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560D" w14:textId="77777777" w:rsidR="00AC1B32" w:rsidRDefault="00AC1B32" w:rsidP="009802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BC744C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21pt;height:24pt" o:bullet="t">
        <v:imagedata r:id="rId1" o:title="Purple_bullet-09"/>
      </v:shape>
    </w:pict>
  </w:numPicBullet>
  <w:abstractNum w:abstractNumId="0" w15:restartNumberingAfterBreak="0">
    <w:nsid w:val="030B69CC"/>
    <w:multiLevelType w:val="hybridMultilevel"/>
    <w:tmpl w:val="85D60A82"/>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E228E"/>
    <w:multiLevelType w:val="hybridMultilevel"/>
    <w:tmpl w:val="901884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5B0A8E"/>
    <w:multiLevelType w:val="hybridMultilevel"/>
    <w:tmpl w:val="208AAD4E"/>
    <w:lvl w:ilvl="0" w:tplc="036224C0">
      <w:numFmt w:val="bullet"/>
      <w:lvlText w:val="-"/>
      <w:lvlJc w:val="left"/>
      <w:pPr>
        <w:ind w:left="720" w:hanging="360"/>
      </w:pPr>
      <w:rPr>
        <w:rFonts w:ascii="Open Sans" w:eastAsiaTheme="minorHAnsi" w:hAnsi="Open Sans" w:cs="Open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9E075A"/>
    <w:multiLevelType w:val="hybridMultilevel"/>
    <w:tmpl w:val="6BBC8F5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7570A4"/>
    <w:multiLevelType w:val="hybridMultilevel"/>
    <w:tmpl w:val="127C5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171452"/>
    <w:multiLevelType w:val="hybridMultilevel"/>
    <w:tmpl w:val="3FEA8430"/>
    <w:lvl w:ilvl="0" w:tplc="BD141D18">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8516EE"/>
    <w:multiLevelType w:val="hybridMultilevel"/>
    <w:tmpl w:val="BFE68C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30259E"/>
    <w:multiLevelType w:val="hybridMultilevel"/>
    <w:tmpl w:val="C1FEBE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59024E"/>
    <w:multiLevelType w:val="hybridMultilevel"/>
    <w:tmpl w:val="135C26A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315CEF"/>
    <w:multiLevelType w:val="hybridMultilevel"/>
    <w:tmpl w:val="31F2773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A1332F"/>
    <w:multiLevelType w:val="hybridMultilevel"/>
    <w:tmpl w:val="988CAC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F56576"/>
    <w:multiLevelType w:val="hybridMultilevel"/>
    <w:tmpl w:val="2CAAE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1E54F3"/>
    <w:multiLevelType w:val="hybridMultilevel"/>
    <w:tmpl w:val="6FB870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BD7D79"/>
    <w:multiLevelType w:val="hybridMultilevel"/>
    <w:tmpl w:val="AE741A32"/>
    <w:lvl w:ilvl="0" w:tplc="63B0ACFC">
      <w:start w:val="1"/>
      <w:numFmt w:val="bullet"/>
      <w:lvlText w:val="-"/>
      <w:lvlJc w:val="left"/>
      <w:pPr>
        <w:ind w:left="720" w:hanging="360"/>
      </w:pPr>
      <w:rPr>
        <w:rFonts w:ascii="Open Sans" w:eastAsiaTheme="minorHAnsi" w:hAnsi="Open Sans" w:cs="Open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0D719D"/>
    <w:multiLevelType w:val="multilevel"/>
    <w:tmpl w:val="B9FC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9B693A"/>
    <w:multiLevelType w:val="hybridMultilevel"/>
    <w:tmpl w:val="1F42AF88"/>
    <w:lvl w:ilvl="0" w:tplc="6F30009A">
      <w:start w:val="1"/>
      <w:numFmt w:val="bullet"/>
      <w:lvlText w:val=""/>
      <w:lvlJc w:val="left"/>
      <w:pPr>
        <w:ind w:left="720" w:hanging="360"/>
      </w:pPr>
      <w:rPr>
        <w:rFonts w:ascii="Wingdings" w:hAnsi="Wingdings" w:hint="default"/>
        <w:color w:val="9885BA"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5A64F9"/>
    <w:multiLevelType w:val="hybridMultilevel"/>
    <w:tmpl w:val="E962D512"/>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14D3274"/>
    <w:multiLevelType w:val="hybridMultilevel"/>
    <w:tmpl w:val="3804536C"/>
    <w:lvl w:ilvl="0" w:tplc="B2A2768C">
      <w:start w:val="1"/>
      <w:numFmt w:val="bullet"/>
      <w:pStyle w:val="Bullet1"/>
      <w:lvlText w:val=""/>
      <w:lvlPicBulletId w:val="0"/>
      <w:lvlJc w:val="righ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970E3D"/>
    <w:multiLevelType w:val="multilevel"/>
    <w:tmpl w:val="BE9A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F714AE"/>
    <w:multiLevelType w:val="hybridMultilevel"/>
    <w:tmpl w:val="FFEEE7F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104622"/>
    <w:multiLevelType w:val="hybridMultilevel"/>
    <w:tmpl w:val="6E08CAFE"/>
    <w:lvl w:ilvl="0" w:tplc="63B0ACFC">
      <w:start w:val="1"/>
      <w:numFmt w:val="bullet"/>
      <w:lvlText w:val="-"/>
      <w:lvlJc w:val="left"/>
      <w:pPr>
        <w:ind w:left="720" w:hanging="360"/>
      </w:pPr>
      <w:rPr>
        <w:rFonts w:ascii="Open Sans" w:eastAsiaTheme="minorHAnsi"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DB6BBF"/>
    <w:multiLevelType w:val="hybridMultilevel"/>
    <w:tmpl w:val="A72818A2"/>
    <w:lvl w:ilvl="0" w:tplc="8C2E2C9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1D674C1"/>
    <w:multiLevelType w:val="hybridMultilevel"/>
    <w:tmpl w:val="7CF437CE"/>
    <w:lvl w:ilvl="0" w:tplc="B2C4BC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F04254"/>
    <w:multiLevelType w:val="hybridMultilevel"/>
    <w:tmpl w:val="88A81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484A07"/>
    <w:multiLevelType w:val="hybridMultilevel"/>
    <w:tmpl w:val="47469D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895B2D"/>
    <w:multiLevelType w:val="hybridMultilevel"/>
    <w:tmpl w:val="2E5E35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ABC54C2"/>
    <w:multiLevelType w:val="hybridMultilevel"/>
    <w:tmpl w:val="C7F8F28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8A2C23"/>
    <w:multiLevelType w:val="hybridMultilevel"/>
    <w:tmpl w:val="C7209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6"/>
  </w:num>
  <w:num w:numId="4">
    <w:abstractNumId w:val="22"/>
  </w:num>
  <w:num w:numId="5">
    <w:abstractNumId w:val="15"/>
  </w:num>
  <w:num w:numId="6">
    <w:abstractNumId w:val="0"/>
  </w:num>
  <w:num w:numId="7">
    <w:abstractNumId w:val="9"/>
  </w:num>
  <w:num w:numId="8">
    <w:abstractNumId w:val="24"/>
  </w:num>
  <w:num w:numId="9">
    <w:abstractNumId w:val="26"/>
  </w:num>
  <w:num w:numId="10">
    <w:abstractNumId w:val="25"/>
  </w:num>
  <w:num w:numId="11">
    <w:abstractNumId w:val="21"/>
  </w:num>
  <w:num w:numId="12">
    <w:abstractNumId w:val="11"/>
  </w:num>
  <w:num w:numId="13">
    <w:abstractNumId w:val="8"/>
  </w:num>
  <w:num w:numId="14">
    <w:abstractNumId w:val="19"/>
  </w:num>
  <w:num w:numId="15">
    <w:abstractNumId w:val="12"/>
  </w:num>
  <w:num w:numId="16">
    <w:abstractNumId w:val="13"/>
  </w:num>
  <w:num w:numId="17">
    <w:abstractNumId w:val="20"/>
  </w:num>
  <w:num w:numId="18">
    <w:abstractNumId w:val="2"/>
  </w:num>
  <w:num w:numId="19">
    <w:abstractNumId w:val="14"/>
  </w:num>
  <w:num w:numId="20">
    <w:abstractNumId w:val="18"/>
  </w:num>
  <w:num w:numId="21">
    <w:abstractNumId w:val="3"/>
  </w:num>
  <w:num w:numId="22">
    <w:abstractNumId w:val="23"/>
  </w:num>
  <w:num w:numId="23">
    <w:abstractNumId w:val="7"/>
  </w:num>
  <w:num w:numId="24">
    <w:abstractNumId w:val="10"/>
  </w:num>
  <w:num w:numId="25">
    <w:abstractNumId w:val="1"/>
  </w:num>
  <w:num w:numId="26">
    <w:abstractNumId w:val="27"/>
  </w:num>
  <w:num w:numId="27">
    <w:abstractNumId w:val="6"/>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902"/>
    <w:rsid w:val="00015E26"/>
    <w:rsid w:val="000413EE"/>
    <w:rsid w:val="000547BF"/>
    <w:rsid w:val="00061194"/>
    <w:rsid w:val="00061B00"/>
    <w:rsid w:val="00066FDD"/>
    <w:rsid w:val="00070600"/>
    <w:rsid w:val="00070F07"/>
    <w:rsid w:val="000A369B"/>
    <w:rsid w:val="000A51DF"/>
    <w:rsid w:val="000D0FDE"/>
    <w:rsid w:val="000E44E8"/>
    <w:rsid w:val="000E7257"/>
    <w:rsid w:val="000F7911"/>
    <w:rsid w:val="00104F30"/>
    <w:rsid w:val="001123F4"/>
    <w:rsid w:val="0011357C"/>
    <w:rsid w:val="0015796B"/>
    <w:rsid w:val="0016109A"/>
    <w:rsid w:val="0017781E"/>
    <w:rsid w:val="00182E37"/>
    <w:rsid w:val="001B3CAE"/>
    <w:rsid w:val="001D123C"/>
    <w:rsid w:val="001D5F7C"/>
    <w:rsid w:val="001D7280"/>
    <w:rsid w:val="001E7256"/>
    <w:rsid w:val="001E79EB"/>
    <w:rsid w:val="0022384E"/>
    <w:rsid w:val="002245A9"/>
    <w:rsid w:val="002277BE"/>
    <w:rsid w:val="0023293A"/>
    <w:rsid w:val="00244A37"/>
    <w:rsid w:val="00261BEA"/>
    <w:rsid w:val="00272BB6"/>
    <w:rsid w:val="00296980"/>
    <w:rsid w:val="002A79F1"/>
    <w:rsid w:val="002C7DD7"/>
    <w:rsid w:val="002F050F"/>
    <w:rsid w:val="002F4569"/>
    <w:rsid w:val="00302750"/>
    <w:rsid w:val="00303C8F"/>
    <w:rsid w:val="00314A46"/>
    <w:rsid w:val="00321F44"/>
    <w:rsid w:val="00325AB7"/>
    <w:rsid w:val="003274A3"/>
    <w:rsid w:val="00346278"/>
    <w:rsid w:val="003809FB"/>
    <w:rsid w:val="00382F8C"/>
    <w:rsid w:val="003851AB"/>
    <w:rsid w:val="003933D5"/>
    <w:rsid w:val="003A56A4"/>
    <w:rsid w:val="003B0DDB"/>
    <w:rsid w:val="003B4414"/>
    <w:rsid w:val="003D67BD"/>
    <w:rsid w:val="003F5F14"/>
    <w:rsid w:val="00436382"/>
    <w:rsid w:val="00446CE6"/>
    <w:rsid w:val="00450DBC"/>
    <w:rsid w:val="00453FED"/>
    <w:rsid w:val="004562B1"/>
    <w:rsid w:val="00465E4D"/>
    <w:rsid w:val="00466332"/>
    <w:rsid w:val="004729B5"/>
    <w:rsid w:val="004A75A2"/>
    <w:rsid w:val="004B4DBA"/>
    <w:rsid w:val="004B5A04"/>
    <w:rsid w:val="004B7F59"/>
    <w:rsid w:val="004C08B3"/>
    <w:rsid w:val="004C6826"/>
    <w:rsid w:val="004E1C63"/>
    <w:rsid w:val="00520B57"/>
    <w:rsid w:val="0052626D"/>
    <w:rsid w:val="00531E15"/>
    <w:rsid w:val="005356E1"/>
    <w:rsid w:val="00550C06"/>
    <w:rsid w:val="00552A9E"/>
    <w:rsid w:val="0055372D"/>
    <w:rsid w:val="00555099"/>
    <w:rsid w:val="005551B4"/>
    <w:rsid w:val="00555F84"/>
    <w:rsid w:val="005603A8"/>
    <w:rsid w:val="005605A6"/>
    <w:rsid w:val="00567D9B"/>
    <w:rsid w:val="00570CA3"/>
    <w:rsid w:val="00571090"/>
    <w:rsid w:val="005849FB"/>
    <w:rsid w:val="005D07EE"/>
    <w:rsid w:val="005D1A63"/>
    <w:rsid w:val="00614D2A"/>
    <w:rsid w:val="00617986"/>
    <w:rsid w:val="00632CF7"/>
    <w:rsid w:val="00657040"/>
    <w:rsid w:val="0067130E"/>
    <w:rsid w:val="00682113"/>
    <w:rsid w:val="00686650"/>
    <w:rsid w:val="006A3192"/>
    <w:rsid w:val="006B4C2A"/>
    <w:rsid w:val="006C57A0"/>
    <w:rsid w:val="006D301C"/>
    <w:rsid w:val="006E0B85"/>
    <w:rsid w:val="006E17A9"/>
    <w:rsid w:val="006E506E"/>
    <w:rsid w:val="00707830"/>
    <w:rsid w:val="00714965"/>
    <w:rsid w:val="00721F19"/>
    <w:rsid w:val="00734200"/>
    <w:rsid w:val="007349BC"/>
    <w:rsid w:val="007411C3"/>
    <w:rsid w:val="00747653"/>
    <w:rsid w:val="007476D3"/>
    <w:rsid w:val="007A3977"/>
    <w:rsid w:val="007E26A0"/>
    <w:rsid w:val="007F388E"/>
    <w:rsid w:val="007F7B16"/>
    <w:rsid w:val="0080718A"/>
    <w:rsid w:val="0081427B"/>
    <w:rsid w:val="008145F0"/>
    <w:rsid w:val="00815FA0"/>
    <w:rsid w:val="0083295D"/>
    <w:rsid w:val="00846316"/>
    <w:rsid w:val="00853086"/>
    <w:rsid w:val="00860F2B"/>
    <w:rsid w:val="00865FC9"/>
    <w:rsid w:val="0086792D"/>
    <w:rsid w:val="008A1D35"/>
    <w:rsid w:val="008A3AB7"/>
    <w:rsid w:val="008C0105"/>
    <w:rsid w:val="008C530E"/>
    <w:rsid w:val="008E5A7F"/>
    <w:rsid w:val="008E656A"/>
    <w:rsid w:val="008F2F99"/>
    <w:rsid w:val="00906B4D"/>
    <w:rsid w:val="00962FFE"/>
    <w:rsid w:val="00980270"/>
    <w:rsid w:val="00986828"/>
    <w:rsid w:val="00986EC2"/>
    <w:rsid w:val="00993BE1"/>
    <w:rsid w:val="009B45EA"/>
    <w:rsid w:val="009B5DA6"/>
    <w:rsid w:val="009C4470"/>
    <w:rsid w:val="009C715E"/>
    <w:rsid w:val="009E014C"/>
    <w:rsid w:val="009E7657"/>
    <w:rsid w:val="009F0839"/>
    <w:rsid w:val="00A046D3"/>
    <w:rsid w:val="00A24596"/>
    <w:rsid w:val="00A45812"/>
    <w:rsid w:val="00A46B9D"/>
    <w:rsid w:val="00A66F15"/>
    <w:rsid w:val="00A71CAF"/>
    <w:rsid w:val="00A7676F"/>
    <w:rsid w:val="00AB1616"/>
    <w:rsid w:val="00AB2BCC"/>
    <w:rsid w:val="00AB440B"/>
    <w:rsid w:val="00AB45F8"/>
    <w:rsid w:val="00AC13DA"/>
    <w:rsid w:val="00AC1B32"/>
    <w:rsid w:val="00AC2DA5"/>
    <w:rsid w:val="00AC56A9"/>
    <w:rsid w:val="00AC6302"/>
    <w:rsid w:val="00AE72A8"/>
    <w:rsid w:val="00B008F0"/>
    <w:rsid w:val="00B16358"/>
    <w:rsid w:val="00B234F2"/>
    <w:rsid w:val="00B27B0F"/>
    <w:rsid w:val="00B3481A"/>
    <w:rsid w:val="00B36565"/>
    <w:rsid w:val="00B57770"/>
    <w:rsid w:val="00B6093E"/>
    <w:rsid w:val="00B61E69"/>
    <w:rsid w:val="00B90996"/>
    <w:rsid w:val="00BC4AEA"/>
    <w:rsid w:val="00BC5657"/>
    <w:rsid w:val="00BC5A66"/>
    <w:rsid w:val="00BC6E9F"/>
    <w:rsid w:val="00BE1485"/>
    <w:rsid w:val="00BF1407"/>
    <w:rsid w:val="00BF5878"/>
    <w:rsid w:val="00C04249"/>
    <w:rsid w:val="00C14B64"/>
    <w:rsid w:val="00C17DB2"/>
    <w:rsid w:val="00C30C23"/>
    <w:rsid w:val="00C52D67"/>
    <w:rsid w:val="00C53E33"/>
    <w:rsid w:val="00C5514F"/>
    <w:rsid w:val="00C62FD5"/>
    <w:rsid w:val="00C65A62"/>
    <w:rsid w:val="00C762B5"/>
    <w:rsid w:val="00C8081B"/>
    <w:rsid w:val="00C93B7B"/>
    <w:rsid w:val="00CA212A"/>
    <w:rsid w:val="00CB5BEB"/>
    <w:rsid w:val="00CD2E43"/>
    <w:rsid w:val="00CD3E1C"/>
    <w:rsid w:val="00CE7158"/>
    <w:rsid w:val="00D13A01"/>
    <w:rsid w:val="00D367F4"/>
    <w:rsid w:val="00D45A5C"/>
    <w:rsid w:val="00D53902"/>
    <w:rsid w:val="00D53956"/>
    <w:rsid w:val="00D548A1"/>
    <w:rsid w:val="00D745A1"/>
    <w:rsid w:val="00D81261"/>
    <w:rsid w:val="00D86E87"/>
    <w:rsid w:val="00D93052"/>
    <w:rsid w:val="00D97417"/>
    <w:rsid w:val="00D97A2B"/>
    <w:rsid w:val="00DC40CB"/>
    <w:rsid w:val="00DD1F48"/>
    <w:rsid w:val="00DD36A7"/>
    <w:rsid w:val="00E0243B"/>
    <w:rsid w:val="00E178A4"/>
    <w:rsid w:val="00E261A7"/>
    <w:rsid w:val="00E31C7D"/>
    <w:rsid w:val="00E372F4"/>
    <w:rsid w:val="00E52855"/>
    <w:rsid w:val="00E53A29"/>
    <w:rsid w:val="00E7316F"/>
    <w:rsid w:val="00EB0E89"/>
    <w:rsid w:val="00EB6452"/>
    <w:rsid w:val="00ED0D98"/>
    <w:rsid w:val="00EE3F4B"/>
    <w:rsid w:val="00EE52B5"/>
    <w:rsid w:val="00EF5EF2"/>
    <w:rsid w:val="00F03AE1"/>
    <w:rsid w:val="00F34F06"/>
    <w:rsid w:val="00F44204"/>
    <w:rsid w:val="00F44D5C"/>
    <w:rsid w:val="00F52906"/>
    <w:rsid w:val="00F56399"/>
    <w:rsid w:val="00F615A1"/>
    <w:rsid w:val="00FB179A"/>
    <w:rsid w:val="00FB79A3"/>
    <w:rsid w:val="00FD6774"/>
    <w:rsid w:val="00FD78CE"/>
    <w:rsid w:val="00FE49C5"/>
    <w:rsid w:val="00FF3C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770B1"/>
  <w15:chartTrackingRefBased/>
  <w15:docId w15:val="{3CA05FBA-7E91-4F95-86A2-661FF7CC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LP body"/>
    <w:qFormat/>
    <w:rsid w:val="008F2F99"/>
    <w:pPr>
      <w:autoSpaceDE w:val="0"/>
      <w:autoSpaceDN w:val="0"/>
      <w:adjustRightInd w:val="0"/>
      <w:spacing w:after="240" w:line="288" w:lineRule="auto"/>
      <w:textAlignment w:val="center"/>
    </w:pPr>
    <w:rPr>
      <w:rFonts w:ascii="Open Sans" w:hAnsi="Open Sans" w:cs="Open Sans"/>
      <w:color w:val="1B2140"/>
      <w:sz w:val="24"/>
      <w:szCs w:val="24"/>
    </w:rPr>
  </w:style>
  <w:style w:type="paragraph" w:styleId="Heading1">
    <w:name w:val="heading 1"/>
    <w:basedOn w:val="Normal"/>
    <w:next w:val="Normal"/>
    <w:link w:val="Heading1Char"/>
    <w:uiPriority w:val="9"/>
    <w:qFormat/>
    <w:rsid w:val="00D97417"/>
    <w:pPr>
      <w:outlineLvl w:val="0"/>
    </w:pPr>
    <w:rPr>
      <w:b/>
      <w:color w:val="9885BA" w:themeColor="accent1"/>
      <w:sz w:val="48"/>
      <w:szCs w:val="48"/>
    </w:rPr>
  </w:style>
  <w:style w:type="paragraph" w:styleId="Heading2">
    <w:name w:val="heading 2"/>
    <w:basedOn w:val="BasicParagraph"/>
    <w:next w:val="Normal"/>
    <w:link w:val="Heading2Char"/>
    <w:uiPriority w:val="9"/>
    <w:unhideWhenUsed/>
    <w:qFormat/>
    <w:rsid w:val="00F34F06"/>
    <w:pPr>
      <w:spacing w:after="240"/>
      <w:outlineLvl w:val="1"/>
    </w:pPr>
    <w:rPr>
      <w:rFonts w:ascii="Open Sans" w:hAnsi="Open Sans" w:cs="Open Sans"/>
      <w:b/>
      <w:bCs/>
      <w:color w:val="003249"/>
      <w:sz w:val="36"/>
      <w:szCs w:val="36"/>
    </w:rPr>
  </w:style>
  <w:style w:type="paragraph" w:styleId="Heading3">
    <w:name w:val="heading 3"/>
    <w:basedOn w:val="Normal"/>
    <w:next w:val="Normal"/>
    <w:link w:val="Heading3Char"/>
    <w:uiPriority w:val="9"/>
    <w:unhideWhenUsed/>
    <w:qFormat/>
    <w:rsid w:val="00BF1407"/>
    <w:pPr>
      <w:outlineLvl w:val="2"/>
    </w:pPr>
    <w:rPr>
      <w:rFonts w:ascii="Asap" w:hAnsi="Asap"/>
      <w:b/>
      <w:color w:val="493966" w:themeColor="accent1" w:themeShade="8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E14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485"/>
    <w:rPr>
      <w:rFonts w:ascii="Asap" w:hAnsi="Asap"/>
      <w:color w:val="1C2241"/>
      <w:sz w:val="20"/>
      <w:szCs w:val="20"/>
    </w:rPr>
  </w:style>
  <w:style w:type="character" w:styleId="FootnoteReference">
    <w:name w:val="footnote reference"/>
    <w:basedOn w:val="DefaultParagraphFont"/>
    <w:uiPriority w:val="99"/>
    <w:semiHidden/>
    <w:unhideWhenUsed/>
    <w:rsid w:val="00BE1485"/>
    <w:rPr>
      <w:vertAlign w:val="superscript"/>
    </w:rPr>
  </w:style>
  <w:style w:type="paragraph" w:styleId="Footer">
    <w:name w:val="footer"/>
    <w:basedOn w:val="Normal"/>
    <w:link w:val="FooterChar"/>
    <w:uiPriority w:val="99"/>
    <w:unhideWhenUsed/>
    <w:rsid w:val="00531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E15"/>
    <w:rPr>
      <w:rFonts w:ascii="Asap" w:hAnsi="Asap"/>
      <w:color w:val="1C2241"/>
      <w:sz w:val="24"/>
    </w:rPr>
  </w:style>
  <w:style w:type="paragraph" w:styleId="Header">
    <w:name w:val="header"/>
    <w:basedOn w:val="Normal"/>
    <w:link w:val="HeaderChar"/>
    <w:uiPriority w:val="99"/>
    <w:unhideWhenUsed/>
    <w:rsid w:val="00F03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AE1"/>
    <w:rPr>
      <w:rFonts w:ascii="Asap" w:hAnsi="Asap"/>
      <w:color w:val="1C2241"/>
      <w:sz w:val="24"/>
    </w:rPr>
  </w:style>
  <w:style w:type="paragraph" w:customStyle="1" w:styleId="BasicParagraph">
    <w:name w:val="[Basic Paragraph]"/>
    <w:basedOn w:val="Normal"/>
    <w:link w:val="BasicParagraphChar"/>
    <w:uiPriority w:val="99"/>
    <w:rsid w:val="00D97417"/>
    <w:pPr>
      <w:spacing w:after="0"/>
    </w:pPr>
    <w:rPr>
      <w:rFonts w:ascii="Minion Pro" w:hAnsi="Minion Pro" w:cs="Minion Pro"/>
      <w:color w:val="000000"/>
    </w:rPr>
  </w:style>
  <w:style w:type="character" w:customStyle="1" w:styleId="Heading1Char">
    <w:name w:val="Heading 1 Char"/>
    <w:basedOn w:val="DefaultParagraphFont"/>
    <w:link w:val="Heading1"/>
    <w:uiPriority w:val="9"/>
    <w:rsid w:val="00D97417"/>
    <w:rPr>
      <w:rFonts w:ascii="Asap" w:hAnsi="Asap"/>
      <w:b/>
      <w:color w:val="9885BA" w:themeColor="accent1"/>
      <w:sz w:val="48"/>
      <w:szCs w:val="48"/>
    </w:rPr>
  </w:style>
  <w:style w:type="character" w:customStyle="1" w:styleId="Heading2Char">
    <w:name w:val="Heading 2 Char"/>
    <w:basedOn w:val="DefaultParagraphFont"/>
    <w:link w:val="Heading2"/>
    <w:uiPriority w:val="9"/>
    <w:rsid w:val="00F34F06"/>
    <w:rPr>
      <w:rFonts w:ascii="Open Sans" w:hAnsi="Open Sans" w:cs="Open Sans"/>
      <w:b/>
      <w:bCs/>
      <w:color w:val="003249"/>
      <w:sz w:val="36"/>
      <w:szCs w:val="36"/>
    </w:rPr>
  </w:style>
  <w:style w:type="character" w:styleId="Strong">
    <w:name w:val="Strong"/>
    <w:uiPriority w:val="22"/>
    <w:rsid w:val="000E7257"/>
    <w:rPr>
      <w:rFonts w:ascii="Open Sans" w:hAnsi="Open Sans" w:cs="Open Sans"/>
      <w:b/>
      <w:bCs/>
      <w:color w:val="1B2140"/>
    </w:rPr>
  </w:style>
  <w:style w:type="paragraph" w:customStyle="1" w:styleId="SLPstrong">
    <w:name w:val="SLP strong"/>
    <w:basedOn w:val="BasicParagraph"/>
    <w:link w:val="SLPstrongChar"/>
    <w:qFormat/>
    <w:rsid w:val="004562B1"/>
    <w:pPr>
      <w:spacing w:after="240"/>
    </w:pPr>
    <w:rPr>
      <w:rFonts w:ascii="Open Sans" w:hAnsi="Open Sans" w:cs="Open Sans"/>
      <w:b/>
      <w:bCs/>
      <w:color w:val="1B2140"/>
    </w:rPr>
  </w:style>
  <w:style w:type="paragraph" w:styleId="TOC1">
    <w:name w:val="toc 1"/>
    <w:basedOn w:val="Normal"/>
    <w:next w:val="Normal"/>
    <w:autoRedefine/>
    <w:uiPriority w:val="39"/>
    <w:unhideWhenUsed/>
    <w:rsid w:val="00986828"/>
    <w:pPr>
      <w:spacing w:after="100"/>
    </w:pPr>
  </w:style>
  <w:style w:type="character" w:customStyle="1" w:styleId="BasicParagraphChar">
    <w:name w:val="[Basic Paragraph] Char"/>
    <w:basedOn w:val="DefaultParagraphFont"/>
    <w:link w:val="BasicParagraph"/>
    <w:uiPriority w:val="99"/>
    <w:rsid w:val="004562B1"/>
    <w:rPr>
      <w:rFonts w:ascii="Minion Pro" w:hAnsi="Minion Pro" w:cs="Minion Pro"/>
      <w:color w:val="000000"/>
      <w:sz w:val="24"/>
      <w:szCs w:val="24"/>
    </w:rPr>
  </w:style>
  <w:style w:type="character" w:customStyle="1" w:styleId="SLPstrongChar">
    <w:name w:val="SLP strong Char"/>
    <w:basedOn w:val="BasicParagraphChar"/>
    <w:link w:val="SLPstrong"/>
    <w:rsid w:val="004562B1"/>
    <w:rPr>
      <w:rFonts w:ascii="Open Sans" w:hAnsi="Open Sans" w:cs="Open Sans"/>
      <w:b/>
      <w:bCs/>
      <w:color w:val="1B2140"/>
      <w:sz w:val="24"/>
      <w:szCs w:val="24"/>
    </w:rPr>
  </w:style>
  <w:style w:type="character" w:styleId="Hyperlink">
    <w:name w:val="Hyperlink"/>
    <w:basedOn w:val="DefaultParagraphFont"/>
    <w:uiPriority w:val="99"/>
    <w:unhideWhenUsed/>
    <w:rsid w:val="00986828"/>
    <w:rPr>
      <w:color w:val="00324A" w:themeColor="hyperlink"/>
      <w:u w:val="single"/>
    </w:rPr>
  </w:style>
  <w:style w:type="paragraph" w:styleId="ListParagraph">
    <w:name w:val="List Paragraph"/>
    <w:basedOn w:val="Normal"/>
    <w:link w:val="ListParagraphChar"/>
    <w:uiPriority w:val="34"/>
    <w:qFormat/>
    <w:rsid w:val="0086792D"/>
    <w:pPr>
      <w:ind w:left="720"/>
      <w:contextualSpacing/>
    </w:pPr>
  </w:style>
  <w:style w:type="paragraph" w:customStyle="1" w:styleId="Bullet1">
    <w:name w:val="Bullet1"/>
    <w:basedOn w:val="ListParagraph"/>
    <w:link w:val="Bullet1Char"/>
    <w:qFormat/>
    <w:rsid w:val="001E7256"/>
    <w:pPr>
      <w:numPr>
        <w:numId w:val="1"/>
      </w:numPr>
      <w:ind w:hanging="436"/>
    </w:pPr>
  </w:style>
  <w:style w:type="paragraph" w:styleId="Title">
    <w:name w:val="Title"/>
    <w:basedOn w:val="BasicParagraph"/>
    <w:next w:val="Normal"/>
    <w:link w:val="TitleChar"/>
    <w:uiPriority w:val="10"/>
    <w:qFormat/>
    <w:rsid w:val="005551B4"/>
    <w:rPr>
      <w:rFonts w:ascii="Asap" w:hAnsi="Asap" w:cs="Asap"/>
      <w:b/>
      <w:bCs/>
      <w:color w:val="1B2140"/>
      <w:sz w:val="60"/>
      <w:szCs w:val="60"/>
    </w:rPr>
  </w:style>
  <w:style w:type="character" w:customStyle="1" w:styleId="ListParagraphChar">
    <w:name w:val="List Paragraph Char"/>
    <w:basedOn w:val="DefaultParagraphFont"/>
    <w:link w:val="ListParagraph"/>
    <w:uiPriority w:val="34"/>
    <w:rsid w:val="001E7256"/>
    <w:rPr>
      <w:rFonts w:ascii="Open Sans" w:hAnsi="Open Sans" w:cs="Open Sans"/>
      <w:color w:val="1B2140"/>
      <w:sz w:val="24"/>
      <w:szCs w:val="24"/>
    </w:rPr>
  </w:style>
  <w:style w:type="character" w:customStyle="1" w:styleId="Bullet1Char">
    <w:name w:val="Bullet1 Char"/>
    <w:basedOn w:val="ListParagraphChar"/>
    <w:link w:val="Bullet1"/>
    <w:rsid w:val="001E7256"/>
    <w:rPr>
      <w:rFonts w:ascii="Open Sans" w:hAnsi="Open Sans" w:cs="Open Sans"/>
      <w:color w:val="1B2140"/>
      <w:sz w:val="24"/>
      <w:szCs w:val="24"/>
    </w:rPr>
  </w:style>
  <w:style w:type="character" w:customStyle="1" w:styleId="TitleChar">
    <w:name w:val="Title Char"/>
    <w:basedOn w:val="DefaultParagraphFont"/>
    <w:link w:val="Title"/>
    <w:uiPriority w:val="10"/>
    <w:rsid w:val="005551B4"/>
    <w:rPr>
      <w:rFonts w:ascii="Asap" w:hAnsi="Asap" w:cs="Asap"/>
      <w:b/>
      <w:bCs/>
      <w:color w:val="1B2140"/>
      <w:sz w:val="60"/>
      <w:szCs w:val="60"/>
    </w:rPr>
  </w:style>
  <w:style w:type="paragraph" w:styleId="BalloonText">
    <w:name w:val="Balloon Text"/>
    <w:basedOn w:val="Normal"/>
    <w:link w:val="BalloonTextChar"/>
    <w:uiPriority w:val="99"/>
    <w:semiHidden/>
    <w:unhideWhenUsed/>
    <w:rsid w:val="007078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830"/>
    <w:rPr>
      <w:rFonts w:ascii="Segoe UI" w:hAnsi="Segoe UI" w:cs="Segoe UI"/>
      <w:color w:val="1B2140"/>
      <w:sz w:val="18"/>
      <w:szCs w:val="18"/>
    </w:rPr>
  </w:style>
  <w:style w:type="character" w:customStyle="1" w:styleId="Heading3Char">
    <w:name w:val="Heading 3 Char"/>
    <w:basedOn w:val="DefaultParagraphFont"/>
    <w:link w:val="Heading3"/>
    <w:uiPriority w:val="9"/>
    <w:rsid w:val="00BF1407"/>
    <w:rPr>
      <w:rFonts w:ascii="Asap" w:hAnsi="Asap" w:cs="Open Sans"/>
      <w:b/>
      <w:color w:val="493966" w:themeColor="accent1" w:themeShade="80"/>
      <w:sz w:val="32"/>
      <w:szCs w:val="32"/>
    </w:rPr>
  </w:style>
  <w:style w:type="paragraph" w:styleId="TOCHeading">
    <w:name w:val="TOC Heading"/>
    <w:basedOn w:val="Heading1"/>
    <w:next w:val="Normal"/>
    <w:uiPriority w:val="39"/>
    <w:unhideWhenUsed/>
    <w:qFormat/>
    <w:rsid w:val="00C65A62"/>
    <w:pPr>
      <w:keepNext/>
      <w:keepLines/>
      <w:autoSpaceDE/>
      <w:autoSpaceDN/>
      <w:adjustRightInd/>
      <w:spacing w:before="240" w:after="0" w:line="259" w:lineRule="auto"/>
      <w:textAlignment w:val="auto"/>
      <w:outlineLvl w:val="9"/>
    </w:pPr>
    <w:rPr>
      <w:rFonts w:asciiTheme="majorHAnsi" w:eastAsiaTheme="majorEastAsia" w:hAnsiTheme="majorHAnsi" w:cstheme="majorBidi"/>
      <w:b w:val="0"/>
      <w:color w:val="6D5698" w:themeColor="accent1" w:themeShade="BF"/>
      <w:sz w:val="32"/>
      <w:szCs w:val="32"/>
      <w:lang w:val="en-US"/>
    </w:rPr>
  </w:style>
  <w:style w:type="paragraph" w:styleId="TOC2">
    <w:name w:val="toc 2"/>
    <w:basedOn w:val="Normal"/>
    <w:next w:val="Normal"/>
    <w:autoRedefine/>
    <w:uiPriority w:val="39"/>
    <w:unhideWhenUsed/>
    <w:rsid w:val="00C65A62"/>
    <w:pPr>
      <w:spacing w:after="100"/>
      <w:ind w:left="240"/>
    </w:pPr>
  </w:style>
  <w:style w:type="paragraph" w:styleId="TOC3">
    <w:name w:val="toc 3"/>
    <w:basedOn w:val="Normal"/>
    <w:next w:val="Normal"/>
    <w:autoRedefine/>
    <w:uiPriority w:val="39"/>
    <w:unhideWhenUsed/>
    <w:rsid w:val="00C65A62"/>
    <w:pPr>
      <w:spacing w:after="100"/>
      <w:ind w:left="480"/>
    </w:pPr>
  </w:style>
  <w:style w:type="character" w:styleId="UnresolvedMention">
    <w:name w:val="Unresolved Mention"/>
    <w:basedOn w:val="DefaultParagraphFont"/>
    <w:uiPriority w:val="99"/>
    <w:semiHidden/>
    <w:unhideWhenUsed/>
    <w:rsid w:val="001D123C"/>
    <w:rPr>
      <w:color w:val="605E5C"/>
      <w:shd w:val="clear" w:color="auto" w:fill="E1DFDD"/>
    </w:rPr>
  </w:style>
  <w:style w:type="table" w:styleId="TableGrid">
    <w:name w:val="Table Grid"/>
    <w:basedOn w:val="TableNormal"/>
    <w:uiPriority w:val="39"/>
    <w:rsid w:val="00061B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61B00"/>
    <w:pPr>
      <w:autoSpaceDE w:val="0"/>
      <w:autoSpaceDN w:val="0"/>
      <w:adjustRightInd w:val="0"/>
      <w:spacing w:after="0" w:line="240" w:lineRule="auto"/>
      <w:textAlignment w:val="center"/>
    </w:pPr>
    <w:rPr>
      <w:rFonts w:ascii="Open Sans" w:hAnsi="Open Sans" w:cs="Open Sans"/>
      <w:color w:val="1B2140"/>
      <w:sz w:val="24"/>
      <w:szCs w:val="24"/>
    </w:rPr>
  </w:style>
  <w:style w:type="character" w:styleId="FollowedHyperlink">
    <w:name w:val="FollowedHyperlink"/>
    <w:basedOn w:val="DefaultParagraphFont"/>
    <w:uiPriority w:val="99"/>
    <w:semiHidden/>
    <w:unhideWhenUsed/>
    <w:rsid w:val="005603A8"/>
    <w:rPr>
      <w:color w:val="9885BA" w:themeColor="followedHyperlink"/>
      <w:u w:val="single"/>
    </w:rPr>
  </w:style>
  <w:style w:type="paragraph" w:styleId="NormalWeb">
    <w:name w:val="Normal (Web)"/>
    <w:basedOn w:val="Normal"/>
    <w:uiPriority w:val="99"/>
    <w:semiHidden/>
    <w:unhideWhenUsed/>
    <w:rsid w:val="00C8081B"/>
    <w:pPr>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404">
      <w:bodyDiv w:val="1"/>
      <w:marLeft w:val="0"/>
      <w:marRight w:val="0"/>
      <w:marTop w:val="0"/>
      <w:marBottom w:val="0"/>
      <w:divBdr>
        <w:top w:val="none" w:sz="0" w:space="0" w:color="auto"/>
        <w:left w:val="none" w:sz="0" w:space="0" w:color="auto"/>
        <w:bottom w:val="none" w:sz="0" w:space="0" w:color="auto"/>
        <w:right w:val="none" w:sz="0" w:space="0" w:color="auto"/>
      </w:divBdr>
      <w:divsChild>
        <w:div w:id="670983704">
          <w:marLeft w:val="446"/>
          <w:marRight w:val="0"/>
          <w:marTop w:val="200"/>
          <w:marBottom w:val="0"/>
          <w:divBdr>
            <w:top w:val="none" w:sz="0" w:space="0" w:color="auto"/>
            <w:left w:val="none" w:sz="0" w:space="0" w:color="auto"/>
            <w:bottom w:val="none" w:sz="0" w:space="0" w:color="auto"/>
            <w:right w:val="none" w:sz="0" w:space="0" w:color="auto"/>
          </w:divBdr>
        </w:div>
        <w:div w:id="975373213">
          <w:marLeft w:val="446"/>
          <w:marRight w:val="0"/>
          <w:marTop w:val="200"/>
          <w:marBottom w:val="0"/>
          <w:divBdr>
            <w:top w:val="none" w:sz="0" w:space="0" w:color="auto"/>
            <w:left w:val="none" w:sz="0" w:space="0" w:color="auto"/>
            <w:bottom w:val="none" w:sz="0" w:space="0" w:color="auto"/>
            <w:right w:val="none" w:sz="0" w:space="0" w:color="auto"/>
          </w:divBdr>
        </w:div>
        <w:div w:id="2071999488">
          <w:marLeft w:val="446"/>
          <w:marRight w:val="0"/>
          <w:marTop w:val="200"/>
          <w:marBottom w:val="0"/>
          <w:divBdr>
            <w:top w:val="none" w:sz="0" w:space="0" w:color="auto"/>
            <w:left w:val="none" w:sz="0" w:space="0" w:color="auto"/>
            <w:bottom w:val="none" w:sz="0" w:space="0" w:color="auto"/>
            <w:right w:val="none" w:sz="0" w:space="0" w:color="auto"/>
          </w:divBdr>
        </w:div>
      </w:divsChild>
    </w:div>
    <w:div w:id="638077464">
      <w:bodyDiv w:val="1"/>
      <w:marLeft w:val="0"/>
      <w:marRight w:val="0"/>
      <w:marTop w:val="0"/>
      <w:marBottom w:val="0"/>
      <w:divBdr>
        <w:top w:val="none" w:sz="0" w:space="0" w:color="auto"/>
        <w:left w:val="none" w:sz="0" w:space="0" w:color="auto"/>
        <w:bottom w:val="none" w:sz="0" w:space="0" w:color="auto"/>
        <w:right w:val="none" w:sz="0" w:space="0" w:color="auto"/>
      </w:divBdr>
    </w:div>
    <w:div w:id="1144933132">
      <w:bodyDiv w:val="1"/>
      <w:marLeft w:val="0"/>
      <w:marRight w:val="0"/>
      <w:marTop w:val="0"/>
      <w:marBottom w:val="0"/>
      <w:divBdr>
        <w:top w:val="none" w:sz="0" w:space="0" w:color="auto"/>
        <w:left w:val="none" w:sz="0" w:space="0" w:color="auto"/>
        <w:bottom w:val="none" w:sz="0" w:space="0" w:color="auto"/>
        <w:right w:val="none" w:sz="0" w:space="0" w:color="auto"/>
      </w:divBdr>
    </w:div>
    <w:div w:id="1593278346">
      <w:bodyDiv w:val="1"/>
      <w:marLeft w:val="0"/>
      <w:marRight w:val="0"/>
      <w:marTop w:val="0"/>
      <w:marBottom w:val="0"/>
      <w:divBdr>
        <w:top w:val="none" w:sz="0" w:space="0" w:color="auto"/>
        <w:left w:val="none" w:sz="0" w:space="0" w:color="auto"/>
        <w:bottom w:val="none" w:sz="0" w:space="0" w:color="auto"/>
        <w:right w:val="none" w:sz="0" w:space="0" w:color="auto"/>
      </w:divBdr>
    </w:div>
    <w:div w:id="207127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membership@sharedlivesplus.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3" Type="http://schemas.openxmlformats.org/officeDocument/2006/relationships/hyperlink" Target="http://www.homeshareuk.org" TargetMode="External"/><Relationship Id="rId2" Type="http://schemas.openxmlformats.org/officeDocument/2006/relationships/hyperlink" Target="http://www.sharedlivesplus.org.uk" TargetMode="External"/><Relationship Id="rId1" Type="http://schemas.openxmlformats.org/officeDocument/2006/relationships/hyperlink" Target="mailto:info@sharedlivesplus.org.uk" TargetMode="External"/></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hoebe.rowell\AppData\Local\Microsoft\Windows\INetCache\Content.Outlook\87ZX4142\Guidance%20for%20carers%20template%20Feb%202019%20(004).dotx" TargetMode="External"/></Relationships>
</file>

<file path=word/theme/theme1.xml><?xml version="1.0" encoding="utf-8"?>
<a:theme xmlns:a="http://schemas.openxmlformats.org/drawingml/2006/main" name="Office Theme">
  <a:themeElements>
    <a:clrScheme name="SLP COLOUR PALLETTE">
      <a:dk1>
        <a:srgbClr val="152137"/>
      </a:dk1>
      <a:lt1>
        <a:srgbClr val="FFFFFF"/>
      </a:lt1>
      <a:dk2>
        <a:srgbClr val="00324A"/>
      </a:dk2>
      <a:lt2>
        <a:srgbClr val="F3D561"/>
      </a:lt2>
      <a:accent1>
        <a:srgbClr val="9885BA"/>
      </a:accent1>
      <a:accent2>
        <a:srgbClr val="ED6887"/>
      </a:accent2>
      <a:accent3>
        <a:srgbClr val="47A573"/>
      </a:accent3>
      <a:accent4>
        <a:srgbClr val="00A0A7"/>
      </a:accent4>
      <a:accent5>
        <a:srgbClr val="EC6356"/>
      </a:accent5>
      <a:accent6>
        <a:srgbClr val="F3D561"/>
      </a:accent6>
      <a:hlink>
        <a:srgbClr val="00324A"/>
      </a:hlink>
      <a:folHlink>
        <a:srgbClr val="9885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DBD44328D7F9B4D9CC02A66616C2397" ma:contentTypeVersion="13" ma:contentTypeDescription="Create a new document." ma:contentTypeScope="" ma:versionID="ac4751a149cc75b1031bb7ce62373a33">
  <xsd:schema xmlns:xsd="http://www.w3.org/2001/XMLSchema" xmlns:xs="http://www.w3.org/2001/XMLSchema" xmlns:p="http://schemas.microsoft.com/office/2006/metadata/properties" xmlns:ns2="e39c9a58-e642-4589-a298-b7315bf80af5" xmlns:ns3="9ea7432b-0bec-4d6c-acd2-321c155a3238" targetNamespace="http://schemas.microsoft.com/office/2006/metadata/properties" ma:root="true" ma:fieldsID="db587e8952fb4932434f7e1ac95256d0" ns2:_="" ns3:_="">
    <xsd:import namespace="e39c9a58-e642-4589-a298-b7315bf80af5"/>
    <xsd:import namespace="9ea7432b-0bec-4d6c-acd2-321c155a323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c9a58-e642-4589-a298-b7315bf80a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a7432b-0bec-4d6c-acd2-321c155a323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CD6728-AEFC-404D-8B30-1B0717374B87}">
  <ds:schemaRefs>
    <ds:schemaRef ds:uri="http://schemas.openxmlformats.org/officeDocument/2006/bibliography"/>
  </ds:schemaRefs>
</ds:datastoreItem>
</file>

<file path=customXml/itemProps2.xml><?xml version="1.0" encoding="utf-8"?>
<ds:datastoreItem xmlns:ds="http://schemas.openxmlformats.org/officeDocument/2006/customXml" ds:itemID="{2A80901B-F127-4460-9B7E-3CA61EB7CC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2E6BC9-C7A6-4EAE-9B0F-E1A16ABE00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c9a58-e642-4589-a298-b7315bf80af5"/>
    <ds:schemaRef ds:uri="9ea7432b-0bec-4d6c-acd2-321c155a3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9B18F9-8058-4589-B2D7-98687A6CC6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Guidance for carers template Feb 2019 (004)</Template>
  <TotalTime>227</TotalTime>
  <Pages>6</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Phoebe Rowell</dc:creator>
  <cp:keywords/>
  <dc:description/>
  <cp:lastModifiedBy>Rebecca Viney-Wood</cp:lastModifiedBy>
  <cp:revision>15</cp:revision>
  <dcterms:created xsi:type="dcterms:W3CDTF">2020-06-03T15:43:00Z</dcterms:created>
  <dcterms:modified xsi:type="dcterms:W3CDTF">2022-02-16T13:24:00Z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0x0101005DBD44328D7F9B4D9CC02A66616C2397</vt:lpwstr>
  </property>
  <property fmtid="{D5CDD505-2E9C-101B-9397-08002B2CF9AE}" pid="3" name="Order">
    <vt:r8>375400</vt:r8>
  </property>
</Properties>
</file>